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1C7B3" w14:textId="14BA6115" w:rsidR="00A74E89" w:rsidRPr="00BE59C2" w:rsidRDefault="00A74E89" w:rsidP="00A74E89">
      <w:pPr>
        <w:pStyle w:val="Heading2"/>
        <w:spacing w:before="120" w:line="240" w:lineRule="auto"/>
        <w:rPr>
          <w:b w:val="0"/>
          <w:bCs w:val="0"/>
          <w:color w:val="auto"/>
          <w:szCs w:val="40"/>
        </w:rPr>
      </w:pPr>
      <w:r w:rsidRPr="00BE59C2">
        <w:rPr>
          <w:b w:val="0"/>
          <w:bCs w:val="0"/>
          <w:color w:val="auto"/>
          <w:szCs w:val="40"/>
        </w:rPr>
        <w:t>FFMVic can provide the following assistance to landowners:</w:t>
      </w:r>
    </w:p>
    <w:p w14:paraId="6597043A" w14:textId="77777777" w:rsidR="00A74E89" w:rsidRPr="008F3D6C" w:rsidRDefault="00A74E89" w:rsidP="00A74E89">
      <w:pPr>
        <w:pStyle w:val="Heading2"/>
        <w:numPr>
          <w:ilvl w:val="0"/>
          <w:numId w:val="23"/>
        </w:numPr>
        <w:spacing w:before="120" w:line="240" w:lineRule="auto"/>
        <w:ind w:hanging="720"/>
        <w:rPr>
          <w:b w:val="0"/>
          <w:bCs w:val="0"/>
          <w:color w:val="auto"/>
          <w:sz w:val="28"/>
          <w:szCs w:val="36"/>
        </w:rPr>
      </w:pPr>
      <w:r w:rsidRPr="008F3D6C">
        <w:rPr>
          <w:b w:val="0"/>
          <w:bCs w:val="0"/>
          <w:color w:val="auto"/>
          <w:sz w:val="28"/>
          <w:szCs w:val="36"/>
        </w:rPr>
        <w:t>repairs to fences cut or damaged by fire crews (CFA or FFMVic)</w:t>
      </w:r>
    </w:p>
    <w:p w14:paraId="6D8A1BFB" w14:textId="77777777" w:rsidR="00A74E89" w:rsidRPr="008F3D6C" w:rsidRDefault="00A74E89" w:rsidP="00A74E89">
      <w:pPr>
        <w:pStyle w:val="Heading2"/>
        <w:numPr>
          <w:ilvl w:val="0"/>
          <w:numId w:val="23"/>
        </w:numPr>
        <w:spacing w:before="120" w:line="240" w:lineRule="auto"/>
        <w:ind w:hanging="720"/>
        <w:rPr>
          <w:b w:val="0"/>
          <w:bCs w:val="0"/>
          <w:color w:val="auto"/>
          <w:sz w:val="28"/>
          <w:szCs w:val="36"/>
        </w:rPr>
      </w:pPr>
      <w:r w:rsidRPr="008F3D6C">
        <w:rPr>
          <w:b w:val="0"/>
          <w:bCs w:val="0"/>
          <w:color w:val="auto"/>
          <w:sz w:val="28"/>
          <w:szCs w:val="36"/>
        </w:rPr>
        <w:t>rehabilitation of dozer and grader control lines</w:t>
      </w:r>
    </w:p>
    <w:p w14:paraId="66605023" w14:textId="77777777" w:rsidR="00A74E89" w:rsidRPr="008F3D6C" w:rsidRDefault="00A74E89" w:rsidP="00A74E89">
      <w:pPr>
        <w:pStyle w:val="Heading2"/>
        <w:numPr>
          <w:ilvl w:val="0"/>
          <w:numId w:val="23"/>
        </w:numPr>
        <w:spacing w:before="120" w:line="240" w:lineRule="auto"/>
        <w:ind w:hanging="720"/>
        <w:rPr>
          <w:b w:val="0"/>
          <w:bCs w:val="0"/>
          <w:color w:val="auto"/>
          <w:sz w:val="28"/>
          <w:szCs w:val="36"/>
        </w:rPr>
      </w:pPr>
      <w:r w:rsidRPr="008F3D6C">
        <w:rPr>
          <w:b w:val="0"/>
          <w:bCs w:val="0"/>
          <w:color w:val="auto"/>
          <w:sz w:val="28"/>
          <w:szCs w:val="36"/>
        </w:rPr>
        <w:t>replacement of essential water that has been taken by fire services from dams and water tanks</w:t>
      </w:r>
    </w:p>
    <w:p w14:paraId="17EF348C" w14:textId="77777777" w:rsidR="00A74E89" w:rsidRPr="008F3D6C" w:rsidRDefault="00A74E89" w:rsidP="00A74E89">
      <w:pPr>
        <w:pStyle w:val="Heading2"/>
        <w:numPr>
          <w:ilvl w:val="0"/>
          <w:numId w:val="23"/>
        </w:numPr>
        <w:spacing w:before="120" w:line="240" w:lineRule="auto"/>
        <w:ind w:hanging="720"/>
        <w:rPr>
          <w:b w:val="0"/>
          <w:bCs w:val="0"/>
          <w:sz w:val="36"/>
          <w:szCs w:val="44"/>
        </w:rPr>
      </w:pPr>
      <w:r w:rsidRPr="008F3D6C">
        <w:rPr>
          <w:b w:val="0"/>
          <w:bCs w:val="0"/>
          <w:color w:val="auto"/>
          <w:sz w:val="28"/>
          <w:szCs w:val="36"/>
        </w:rPr>
        <w:t>fences damaged by bushfire on the boundary of public land</w:t>
      </w:r>
    </w:p>
    <w:p w14:paraId="4EBF8C91" w14:textId="77777777" w:rsidR="00A74E89" w:rsidRPr="008F3D6C" w:rsidRDefault="00A74E89" w:rsidP="00A74E89">
      <w:pPr>
        <w:pStyle w:val="ListParagraph"/>
        <w:widowControl w:val="0"/>
        <w:numPr>
          <w:ilvl w:val="0"/>
          <w:numId w:val="24"/>
        </w:numPr>
        <w:tabs>
          <w:tab w:val="left" w:pos="1520"/>
        </w:tabs>
        <w:autoSpaceDE w:val="0"/>
        <w:autoSpaceDN w:val="0"/>
        <w:spacing w:before="120" w:after="120" w:line="240" w:lineRule="auto"/>
        <w:ind w:left="1077" w:right="622" w:hanging="357"/>
        <w:contextualSpacing w:val="0"/>
        <w:rPr>
          <w:rFonts w:ascii="Arial" w:hAnsi="Arial"/>
          <w:sz w:val="26"/>
          <w:szCs w:val="26"/>
        </w:rPr>
      </w:pPr>
      <w:r w:rsidRPr="008F3D6C">
        <w:rPr>
          <w:rFonts w:ascii="Arial" w:hAnsi="Arial"/>
          <w:color w:val="2F2F2F"/>
          <w:spacing w:val="-2"/>
          <w:sz w:val="26"/>
          <w:szCs w:val="26"/>
        </w:rPr>
        <w:t>FFMVic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can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provide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financial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support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for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materials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to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replace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or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repair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 xml:space="preserve">fences </w:t>
      </w:r>
      <w:r w:rsidRPr="008F3D6C">
        <w:rPr>
          <w:rFonts w:ascii="Arial" w:hAnsi="Arial"/>
          <w:color w:val="2F2F2F"/>
          <w:sz w:val="26"/>
          <w:szCs w:val="26"/>
        </w:rPr>
        <w:t>located</w:t>
      </w:r>
      <w:r w:rsidRPr="008F3D6C">
        <w:rPr>
          <w:rFonts w:ascii="Arial" w:hAnsi="Arial"/>
          <w:color w:val="2F2F2F"/>
          <w:spacing w:val="-16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z w:val="26"/>
          <w:szCs w:val="26"/>
        </w:rPr>
        <w:t>on</w:t>
      </w:r>
      <w:r w:rsidRPr="008F3D6C">
        <w:rPr>
          <w:rFonts w:ascii="Arial" w:hAnsi="Arial"/>
          <w:color w:val="2F2F2F"/>
          <w:spacing w:val="-16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z w:val="26"/>
          <w:szCs w:val="26"/>
        </w:rPr>
        <w:t>the</w:t>
      </w:r>
      <w:r w:rsidRPr="008F3D6C">
        <w:rPr>
          <w:rFonts w:ascii="Arial" w:hAnsi="Arial"/>
          <w:color w:val="2F2F2F"/>
          <w:spacing w:val="-16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z w:val="26"/>
          <w:szCs w:val="26"/>
        </w:rPr>
        <w:t>boundary</w:t>
      </w:r>
      <w:r w:rsidRPr="008F3D6C">
        <w:rPr>
          <w:rFonts w:ascii="Arial" w:hAnsi="Arial"/>
          <w:color w:val="2F2F2F"/>
          <w:spacing w:val="-16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z w:val="26"/>
          <w:szCs w:val="26"/>
        </w:rPr>
        <w:t>of</w:t>
      </w:r>
      <w:r w:rsidRPr="008F3D6C">
        <w:rPr>
          <w:rFonts w:ascii="Arial" w:hAnsi="Arial"/>
          <w:color w:val="2F2F2F"/>
          <w:spacing w:val="-16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z w:val="26"/>
          <w:szCs w:val="26"/>
        </w:rPr>
        <w:t>private</w:t>
      </w:r>
      <w:r w:rsidRPr="008F3D6C">
        <w:rPr>
          <w:rFonts w:ascii="Arial" w:hAnsi="Arial"/>
          <w:color w:val="2F2F2F"/>
          <w:spacing w:val="-16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z w:val="26"/>
          <w:szCs w:val="26"/>
        </w:rPr>
        <w:t>land</w:t>
      </w:r>
      <w:r w:rsidRPr="008F3D6C">
        <w:rPr>
          <w:rFonts w:ascii="Arial" w:hAnsi="Arial"/>
          <w:color w:val="2F2F2F"/>
          <w:spacing w:val="-16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z w:val="26"/>
          <w:szCs w:val="26"/>
        </w:rPr>
        <w:t>and</w:t>
      </w:r>
      <w:r w:rsidRPr="008F3D6C">
        <w:rPr>
          <w:rFonts w:ascii="Arial" w:hAnsi="Arial"/>
          <w:color w:val="2F2F2F"/>
          <w:spacing w:val="-13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z w:val="26"/>
          <w:szCs w:val="26"/>
        </w:rPr>
        <w:t>National</w:t>
      </w:r>
      <w:r w:rsidRPr="008F3D6C">
        <w:rPr>
          <w:rFonts w:ascii="Arial" w:hAnsi="Arial"/>
          <w:color w:val="2F2F2F"/>
          <w:spacing w:val="-10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z w:val="26"/>
          <w:szCs w:val="26"/>
        </w:rPr>
        <w:t>Parks,</w:t>
      </w:r>
      <w:r w:rsidRPr="008F3D6C">
        <w:rPr>
          <w:rFonts w:ascii="Arial" w:hAnsi="Arial"/>
          <w:color w:val="2F2F2F"/>
          <w:spacing w:val="-11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z w:val="26"/>
          <w:szCs w:val="26"/>
        </w:rPr>
        <w:t>State</w:t>
      </w:r>
      <w:r w:rsidRPr="008F3D6C">
        <w:rPr>
          <w:rFonts w:ascii="Arial" w:hAnsi="Arial"/>
          <w:color w:val="2F2F2F"/>
          <w:spacing w:val="-16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z w:val="26"/>
          <w:szCs w:val="26"/>
        </w:rPr>
        <w:t>Parks</w:t>
      </w:r>
      <w:r w:rsidRPr="008F3D6C">
        <w:rPr>
          <w:rFonts w:ascii="Arial" w:hAnsi="Arial"/>
          <w:color w:val="2F2F2F"/>
          <w:spacing w:val="-16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z w:val="26"/>
          <w:szCs w:val="26"/>
        </w:rPr>
        <w:t>and State Forests</w:t>
      </w:r>
    </w:p>
    <w:p w14:paraId="258068E0" w14:textId="77777777" w:rsidR="00A74E89" w:rsidRPr="008F3D6C" w:rsidRDefault="00A74E89" w:rsidP="00A74E89">
      <w:pPr>
        <w:pStyle w:val="ListParagraph"/>
        <w:widowControl w:val="0"/>
        <w:numPr>
          <w:ilvl w:val="0"/>
          <w:numId w:val="24"/>
        </w:numPr>
        <w:tabs>
          <w:tab w:val="left" w:pos="1517"/>
        </w:tabs>
        <w:autoSpaceDE w:val="0"/>
        <w:autoSpaceDN w:val="0"/>
        <w:spacing w:before="120" w:after="120" w:line="240" w:lineRule="auto"/>
        <w:ind w:left="1077" w:hanging="357"/>
        <w:contextualSpacing w:val="0"/>
        <w:rPr>
          <w:rFonts w:ascii="Arial" w:hAnsi="Arial"/>
          <w:sz w:val="26"/>
          <w:szCs w:val="26"/>
        </w:rPr>
      </w:pPr>
      <w:r w:rsidRPr="008F3D6C">
        <w:rPr>
          <w:rFonts w:ascii="Arial" w:hAnsi="Arial"/>
          <w:color w:val="2F2F2F"/>
          <w:spacing w:val="-2"/>
          <w:sz w:val="26"/>
          <w:szCs w:val="26"/>
        </w:rPr>
        <w:t>The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cost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of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materials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will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be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based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on</w:t>
      </w:r>
      <w:r w:rsidRPr="008F3D6C">
        <w:rPr>
          <w:rFonts w:ascii="Arial" w:hAnsi="Arial"/>
          <w:color w:val="2F2F2F"/>
          <w:spacing w:val="-13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replacement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of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the</w:t>
      </w:r>
      <w:r w:rsidRPr="008F3D6C">
        <w:rPr>
          <w:rFonts w:ascii="Arial" w:hAnsi="Arial"/>
          <w:color w:val="2F2F2F"/>
          <w:spacing w:val="-9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fence</w:t>
      </w:r>
      <w:r w:rsidRPr="008F3D6C">
        <w:rPr>
          <w:rFonts w:ascii="Arial" w:hAnsi="Arial"/>
          <w:color w:val="2F2F2F"/>
          <w:spacing w:val="-13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type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that</w:t>
      </w:r>
      <w:r w:rsidRPr="008F3D6C">
        <w:rPr>
          <w:rFonts w:ascii="Arial" w:hAnsi="Arial"/>
          <w:color w:val="2F2F2F"/>
          <w:spacing w:val="-12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existed before</w:t>
      </w:r>
      <w:r w:rsidRPr="008F3D6C">
        <w:rPr>
          <w:rFonts w:ascii="Arial" w:hAnsi="Arial"/>
          <w:color w:val="2F2F2F"/>
          <w:spacing w:val="-6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the</w:t>
      </w:r>
      <w:r w:rsidRPr="008F3D6C">
        <w:rPr>
          <w:rFonts w:ascii="Arial" w:hAnsi="Arial"/>
          <w:color w:val="2F2F2F"/>
          <w:spacing w:val="-13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fire</w:t>
      </w:r>
    </w:p>
    <w:p w14:paraId="4A4416D1" w14:textId="77777777" w:rsidR="00A74E89" w:rsidRPr="008F3D6C" w:rsidRDefault="00A74E89" w:rsidP="00A74E89">
      <w:pPr>
        <w:pStyle w:val="ListParagraph"/>
        <w:widowControl w:val="0"/>
        <w:numPr>
          <w:ilvl w:val="0"/>
          <w:numId w:val="24"/>
        </w:numPr>
        <w:tabs>
          <w:tab w:val="left" w:pos="1521"/>
        </w:tabs>
        <w:autoSpaceDE w:val="0"/>
        <w:autoSpaceDN w:val="0"/>
        <w:spacing w:before="120" w:after="120" w:line="240" w:lineRule="auto"/>
        <w:ind w:left="1077" w:right="391" w:hanging="357"/>
        <w:contextualSpacing w:val="0"/>
        <w:rPr>
          <w:rFonts w:ascii="Arial" w:hAnsi="Arial"/>
          <w:sz w:val="26"/>
          <w:szCs w:val="26"/>
        </w:rPr>
      </w:pPr>
      <w:r w:rsidRPr="008F3D6C">
        <w:rPr>
          <w:rFonts w:ascii="Arial" w:hAnsi="Arial"/>
          <w:color w:val="2F2F2F"/>
          <w:spacing w:val="-2"/>
          <w:sz w:val="26"/>
          <w:szCs w:val="26"/>
        </w:rPr>
        <w:t>Other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bushfire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damaged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property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and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internal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fences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are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>not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2"/>
          <w:sz w:val="26"/>
          <w:szCs w:val="26"/>
        </w:rPr>
        <w:t xml:space="preserve">covered </w:t>
      </w:r>
      <w:r w:rsidRPr="008F3D6C">
        <w:rPr>
          <w:rFonts w:ascii="Arial" w:hAnsi="Arial"/>
          <w:color w:val="2F2F2F"/>
          <w:sz w:val="26"/>
          <w:szCs w:val="26"/>
        </w:rPr>
        <w:t>by this assistance</w:t>
      </w:r>
    </w:p>
    <w:p w14:paraId="312C27AB" w14:textId="77777777" w:rsidR="00A74E89" w:rsidRPr="008F3D6C" w:rsidRDefault="00A74E89" w:rsidP="00A74E89">
      <w:pPr>
        <w:pStyle w:val="ListParagraph"/>
        <w:widowControl w:val="0"/>
        <w:numPr>
          <w:ilvl w:val="0"/>
          <w:numId w:val="24"/>
        </w:numPr>
        <w:tabs>
          <w:tab w:val="left" w:pos="1517"/>
        </w:tabs>
        <w:autoSpaceDE w:val="0"/>
        <w:autoSpaceDN w:val="0"/>
        <w:spacing w:before="120" w:after="120" w:line="240" w:lineRule="auto"/>
        <w:ind w:left="1077" w:hanging="357"/>
        <w:contextualSpacing w:val="0"/>
        <w:rPr>
          <w:rFonts w:ascii="Arial" w:hAnsi="Arial"/>
          <w:sz w:val="26"/>
          <w:szCs w:val="26"/>
        </w:rPr>
      </w:pPr>
      <w:r w:rsidRPr="008F3D6C">
        <w:rPr>
          <w:rFonts w:ascii="Arial" w:hAnsi="Arial"/>
          <w:color w:val="2F2F2F"/>
          <w:spacing w:val="-4"/>
          <w:sz w:val="26"/>
          <w:szCs w:val="26"/>
        </w:rPr>
        <w:t>Landholders</w:t>
      </w:r>
      <w:r w:rsidRPr="008F3D6C">
        <w:rPr>
          <w:rFonts w:ascii="Arial" w:hAnsi="Arial"/>
          <w:color w:val="2F2F2F"/>
          <w:spacing w:val="-12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4"/>
          <w:sz w:val="26"/>
          <w:szCs w:val="26"/>
        </w:rPr>
        <w:t>are</w:t>
      </w:r>
      <w:r w:rsidRPr="008F3D6C">
        <w:rPr>
          <w:rFonts w:ascii="Arial" w:hAnsi="Arial"/>
          <w:color w:val="2F2F2F"/>
          <w:spacing w:val="-6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4"/>
          <w:sz w:val="26"/>
          <w:szCs w:val="26"/>
        </w:rPr>
        <w:t>ineligible</w:t>
      </w:r>
      <w:r w:rsidRPr="008F3D6C">
        <w:rPr>
          <w:rFonts w:ascii="Arial" w:hAnsi="Arial"/>
          <w:color w:val="2F2F2F"/>
          <w:spacing w:val="-6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4"/>
          <w:sz w:val="26"/>
          <w:szCs w:val="26"/>
        </w:rPr>
        <w:t>for</w:t>
      </w:r>
      <w:r w:rsidRPr="008F3D6C">
        <w:rPr>
          <w:rFonts w:ascii="Arial" w:hAnsi="Arial"/>
          <w:color w:val="2F2F2F"/>
          <w:spacing w:val="-1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4"/>
          <w:sz w:val="26"/>
          <w:szCs w:val="26"/>
        </w:rPr>
        <w:t>support</w:t>
      </w:r>
      <w:r w:rsidRPr="008F3D6C">
        <w:rPr>
          <w:rFonts w:ascii="Arial" w:hAnsi="Arial"/>
          <w:color w:val="2F2F2F"/>
          <w:spacing w:val="-13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4"/>
          <w:sz w:val="26"/>
          <w:szCs w:val="26"/>
        </w:rPr>
        <w:t>if</w:t>
      </w:r>
      <w:r w:rsidRPr="008F3D6C">
        <w:rPr>
          <w:rFonts w:ascii="Arial" w:hAnsi="Arial"/>
          <w:color w:val="2F2F2F"/>
          <w:spacing w:val="7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4"/>
          <w:sz w:val="26"/>
          <w:szCs w:val="26"/>
        </w:rPr>
        <w:t>their</w:t>
      </w:r>
      <w:r w:rsidRPr="008F3D6C">
        <w:rPr>
          <w:rFonts w:ascii="Arial" w:hAnsi="Arial"/>
          <w:color w:val="2F2F2F"/>
          <w:spacing w:val="-3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4"/>
          <w:sz w:val="26"/>
          <w:szCs w:val="26"/>
        </w:rPr>
        <w:t>fences</w:t>
      </w:r>
      <w:r w:rsidRPr="008F3D6C">
        <w:rPr>
          <w:rFonts w:ascii="Arial" w:hAnsi="Arial"/>
          <w:color w:val="2F2F2F"/>
          <w:spacing w:val="-11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4"/>
          <w:sz w:val="26"/>
          <w:szCs w:val="26"/>
        </w:rPr>
        <w:t>are</w:t>
      </w:r>
      <w:r w:rsidRPr="008F3D6C">
        <w:rPr>
          <w:rFonts w:ascii="Arial" w:hAnsi="Arial"/>
          <w:color w:val="2F2F2F"/>
          <w:spacing w:val="-3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4"/>
          <w:sz w:val="26"/>
          <w:szCs w:val="26"/>
        </w:rPr>
        <w:t>covered</w:t>
      </w:r>
      <w:r w:rsidRPr="008F3D6C">
        <w:rPr>
          <w:rFonts w:ascii="Arial" w:hAnsi="Arial"/>
          <w:color w:val="2F2F2F"/>
          <w:spacing w:val="1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4"/>
          <w:sz w:val="26"/>
          <w:szCs w:val="26"/>
        </w:rPr>
        <w:t>by</w:t>
      </w:r>
      <w:r w:rsidRPr="008F3D6C">
        <w:rPr>
          <w:rFonts w:ascii="Arial" w:hAnsi="Arial"/>
          <w:color w:val="2F2F2F"/>
          <w:spacing w:val="-14"/>
          <w:sz w:val="26"/>
          <w:szCs w:val="26"/>
        </w:rPr>
        <w:t xml:space="preserve"> </w:t>
      </w:r>
      <w:r w:rsidRPr="008F3D6C">
        <w:rPr>
          <w:rFonts w:ascii="Arial" w:hAnsi="Arial"/>
          <w:color w:val="2F2F2F"/>
          <w:spacing w:val="-4"/>
          <w:sz w:val="26"/>
          <w:szCs w:val="26"/>
        </w:rPr>
        <w:t>insurance</w:t>
      </w:r>
    </w:p>
    <w:p w14:paraId="05FA9980" w14:textId="77777777" w:rsidR="00A74E89" w:rsidRDefault="00A74E89" w:rsidP="00A74E89">
      <w:pPr>
        <w:pStyle w:val="BodyText"/>
        <w:spacing w:before="120" w:after="60"/>
        <w:rPr>
          <w:sz w:val="26"/>
          <w:szCs w:val="26"/>
          <w:lang w:eastAsia="en-AU"/>
        </w:rPr>
      </w:pPr>
    </w:p>
    <w:p w14:paraId="79DF76D3" w14:textId="77777777" w:rsidR="00A74E89" w:rsidRPr="008F3D6C" w:rsidRDefault="00A74E89" w:rsidP="00A74E89">
      <w:pPr>
        <w:pStyle w:val="BodyText"/>
        <w:spacing w:before="120" w:after="60"/>
        <w:rPr>
          <w:sz w:val="26"/>
          <w:szCs w:val="26"/>
          <w:lang w:eastAsia="en-AU"/>
        </w:rPr>
      </w:pPr>
    </w:p>
    <w:p w14:paraId="0CDE66C1" w14:textId="77777777" w:rsidR="00A74E89" w:rsidRPr="00933066" w:rsidRDefault="00A74E89" w:rsidP="00A74E89">
      <w:pPr>
        <w:pStyle w:val="BodyText"/>
        <w:jc w:val="center"/>
        <w:rPr>
          <w:sz w:val="28"/>
          <w:szCs w:val="28"/>
          <w:lang w:eastAsia="en-AU"/>
        </w:rPr>
      </w:pPr>
      <w:r w:rsidRPr="00933066">
        <w:rPr>
          <w:sz w:val="28"/>
          <w:szCs w:val="28"/>
          <w:lang w:eastAsia="en-AU"/>
        </w:rPr>
        <w:t xml:space="preserve">If you believe you are eligible please visit DEECA website </w:t>
      </w:r>
      <w:hyperlink r:id="rId10" w:history="1">
        <w:r w:rsidRPr="00933066">
          <w:rPr>
            <w:rStyle w:val="Hyperlink"/>
            <w:sz w:val="28"/>
            <w:szCs w:val="28"/>
            <w:lang w:eastAsia="en-AU"/>
          </w:rPr>
          <w:t>https://www.ffm.vic.gov.au/recovery-after-an-emergency/public-land-recovery</w:t>
        </w:r>
      </w:hyperlink>
      <w:r w:rsidRPr="00933066">
        <w:rPr>
          <w:sz w:val="28"/>
          <w:szCs w:val="28"/>
          <w:lang w:eastAsia="en-AU"/>
        </w:rPr>
        <w:t xml:space="preserve"> or ring 136 186 for further information.</w:t>
      </w:r>
    </w:p>
    <w:p w14:paraId="4B18B562" w14:textId="77777777" w:rsidR="00A74E89" w:rsidRPr="00933066" w:rsidRDefault="00A74E89" w:rsidP="00A74E89">
      <w:pPr>
        <w:pStyle w:val="BodyText"/>
        <w:rPr>
          <w:sz w:val="28"/>
          <w:szCs w:val="28"/>
          <w:lang w:eastAsia="en-AU"/>
        </w:rPr>
      </w:pPr>
    </w:p>
    <w:p w14:paraId="0DF33E15" w14:textId="77777777" w:rsidR="00A74E89" w:rsidRDefault="00A74E89" w:rsidP="00A74E89">
      <w:pPr>
        <w:pStyle w:val="BodyText"/>
        <w:jc w:val="center"/>
        <w:rPr>
          <w:sz w:val="28"/>
          <w:szCs w:val="28"/>
          <w:lang w:eastAsia="en-AU"/>
        </w:rPr>
      </w:pPr>
      <w:r w:rsidRPr="00933066">
        <w:rPr>
          <w:sz w:val="28"/>
          <w:szCs w:val="28"/>
          <w:lang w:eastAsia="en-AU"/>
        </w:rPr>
        <w:t>You can also fill out the attached form and email to emergency.recovery@de</w:t>
      </w:r>
      <w:r>
        <w:rPr>
          <w:sz w:val="28"/>
          <w:szCs w:val="28"/>
          <w:lang w:eastAsia="en-AU"/>
        </w:rPr>
        <w:t>eca</w:t>
      </w:r>
      <w:r w:rsidRPr="00933066">
        <w:rPr>
          <w:sz w:val="28"/>
          <w:szCs w:val="28"/>
          <w:lang w:eastAsia="en-AU"/>
        </w:rPr>
        <w:t>.vic.gov.au or drop it off at your closest DEECA Office.</w:t>
      </w:r>
    </w:p>
    <w:p w14:paraId="47A15810" w14:textId="77777777" w:rsidR="00A74E89" w:rsidRDefault="00A74E89" w:rsidP="00A74E89">
      <w:pPr>
        <w:pStyle w:val="BodyText"/>
        <w:jc w:val="center"/>
        <w:rPr>
          <w:sz w:val="28"/>
          <w:szCs w:val="28"/>
          <w:lang w:eastAsia="en-AU"/>
        </w:rPr>
      </w:pPr>
    </w:p>
    <w:p w14:paraId="40C2A9BE" w14:textId="77777777" w:rsidR="00D23201" w:rsidRDefault="00A74E89" w:rsidP="00A74E89">
      <w:pPr>
        <w:pStyle w:val="BodyText"/>
        <w:jc w:val="center"/>
        <w:rPr>
          <w:sz w:val="28"/>
          <w:szCs w:val="28"/>
          <w:lang w:eastAsia="en-AU"/>
        </w:rPr>
        <w:sectPr w:rsidR="00D23201" w:rsidSect="00576892">
          <w:headerReference w:type="default" r:id="rId11"/>
          <w:footerReference w:type="even" r:id="rId12"/>
          <w:footerReference w:type="default" r:id="rId13"/>
          <w:footerReference w:type="first" r:id="rId14"/>
          <w:pgSz w:w="12240" w:h="15840"/>
          <w:pgMar w:top="1440" w:right="1440" w:bottom="1008" w:left="1440" w:header="720" w:footer="432" w:gutter="0"/>
          <w:cols w:space="720"/>
          <w:docGrid w:linePitch="381"/>
        </w:sectPr>
      </w:pPr>
      <w:r w:rsidRPr="00933066">
        <w:rPr>
          <w:sz w:val="28"/>
          <w:szCs w:val="28"/>
          <w:lang w:eastAsia="en-AU"/>
        </w:rPr>
        <w:t>An assessor will be in contact to discuss eligibility and arrange an on-site inspection.</w:t>
      </w:r>
    </w:p>
    <w:tbl>
      <w:tblPr>
        <w:tblStyle w:val="TableGrid"/>
        <w:tblW w:w="5978" w:type="pct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9"/>
        <w:gridCol w:w="649"/>
        <w:gridCol w:w="107"/>
        <w:gridCol w:w="974"/>
        <w:gridCol w:w="656"/>
        <w:gridCol w:w="463"/>
        <w:gridCol w:w="1732"/>
        <w:gridCol w:w="1526"/>
        <w:gridCol w:w="3577"/>
        <w:gridCol w:w="698"/>
      </w:tblGrid>
      <w:tr w:rsidR="00C9238F" w:rsidRPr="009E4C8F" w14:paraId="6B7E5A81" w14:textId="77777777" w:rsidTr="02D5F208">
        <w:trPr>
          <w:gridAfter w:val="1"/>
          <w:wAfter w:w="312" w:type="pct"/>
        </w:trPr>
        <w:sdt>
          <w:sdtPr>
            <w:id w:val="1621259925"/>
            <w:placeholder>
              <w:docPart w:val="CF6DA941CE6845D8A4F0A4FF45E0E635"/>
            </w:placeholder>
            <w:temporary/>
            <w:showingPlcHdr/>
            <w15:appearance w15:val="hidden"/>
          </w:sdtPr>
          <w:sdtContent>
            <w:tc>
              <w:tcPr>
                <w:tcW w:w="1134" w:type="pct"/>
                <w:gridSpan w:val="4"/>
                <w:vAlign w:val="bottom"/>
              </w:tcPr>
              <w:p w14:paraId="34E44E3A" w14:textId="26D750CD" w:rsidR="00C9238F" w:rsidRPr="009E4C8F" w:rsidRDefault="00C96307" w:rsidP="00576892">
                <w:pPr>
                  <w:spacing w:before="240"/>
                </w:pPr>
                <w:r w:rsidRPr="009E4C8F">
                  <w:t>First Name</w:t>
                </w:r>
              </w:p>
            </w:tc>
          </w:sdtContent>
        </w:sdt>
        <w:tc>
          <w:tcPr>
            <w:tcW w:w="3554" w:type="pct"/>
            <w:gridSpan w:val="5"/>
            <w:tcBorders>
              <w:bottom w:val="single" w:sz="4" w:space="0" w:color="auto"/>
            </w:tcBorders>
            <w:vAlign w:val="bottom"/>
          </w:tcPr>
          <w:p w14:paraId="3599E1F6" w14:textId="77777777" w:rsidR="00C9238F" w:rsidRPr="009E4C8F" w:rsidRDefault="00C9238F" w:rsidP="00576892">
            <w:pPr>
              <w:spacing w:before="240"/>
            </w:pPr>
          </w:p>
        </w:tc>
      </w:tr>
      <w:tr w:rsidR="00C9238F" w:rsidRPr="009E4C8F" w14:paraId="12E152F6" w14:textId="77777777" w:rsidTr="02D5F208">
        <w:trPr>
          <w:gridAfter w:val="1"/>
          <w:wAfter w:w="312" w:type="pct"/>
        </w:trPr>
        <w:sdt>
          <w:sdtPr>
            <w:id w:val="-1470592894"/>
            <w:placeholder>
              <w:docPart w:val="35E226AF5CAE416F8517A7DD3FC37E99"/>
            </w:placeholder>
            <w:temporary/>
            <w:showingPlcHdr/>
            <w15:appearance w15:val="hidden"/>
          </w:sdtPr>
          <w:sdtContent>
            <w:tc>
              <w:tcPr>
                <w:tcW w:w="1134" w:type="pct"/>
                <w:gridSpan w:val="4"/>
                <w:vAlign w:val="bottom"/>
              </w:tcPr>
              <w:p w14:paraId="6962F348" w14:textId="77777777" w:rsidR="00C9238F" w:rsidRPr="009E4C8F" w:rsidRDefault="00C96307" w:rsidP="00576892">
                <w:pPr>
                  <w:spacing w:before="240"/>
                </w:pPr>
                <w:r w:rsidRPr="009E4C8F">
                  <w:t>Last Name</w:t>
                </w:r>
              </w:p>
            </w:tc>
          </w:sdtContent>
        </w:sdt>
        <w:tc>
          <w:tcPr>
            <w:tcW w:w="3554" w:type="pct"/>
            <w:gridSpan w:val="5"/>
            <w:tcBorders>
              <w:bottom w:val="single" w:sz="4" w:space="0" w:color="auto"/>
            </w:tcBorders>
            <w:vAlign w:val="bottom"/>
          </w:tcPr>
          <w:p w14:paraId="141C0B11" w14:textId="77777777" w:rsidR="00C9238F" w:rsidRPr="009E4C8F" w:rsidRDefault="00C9238F" w:rsidP="00576892">
            <w:pPr>
              <w:spacing w:before="240"/>
            </w:pPr>
          </w:p>
        </w:tc>
      </w:tr>
      <w:tr w:rsidR="00C9238F" w:rsidRPr="009E4C8F" w14:paraId="22F3D3D0" w14:textId="77777777" w:rsidTr="02D5F208">
        <w:trPr>
          <w:gridAfter w:val="1"/>
          <w:wAfter w:w="312" w:type="pct"/>
        </w:trPr>
        <w:tc>
          <w:tcPr>
            <w:tcW w:w="1134" w:type="pct"/>
            <w:gridSpan w:val="4"/>
            <w:vAlign w:val="bottom"/>
          </w:tcPr>
          <w:p w14:paraId="69385B4A" w14:textId="71C3651E" w:rsidR="00C9238F" w:rsidRPr="009E4C8F" w:rsidRDefault="00A94686" w:rsidP="00576892">
            <w:pPr>
              <w:spacing w:before="240"/>
            </w:pPr>
            <w:r w:rsidRPr="009E4C8F">
              <w:t>Affected Property Address</w:t>
            </w:r>
          </w:p>
        </w:tc>
        <w:tc>
          <w:tcPr>
            <w:tcW w:w="3554" w:type="pct"/>
            <w:gridSpan w:val="5"/>
            <w:tcBorders>
              <w:bottom w:val="single" w:sz="4" w:space="0" w:color="auto"/>
            </w:tcBorders>
            <w:vAlign w:val="bottom"/>
          </w:tcPr>
          <w:p w14:paraId="3213215E" w14:textId="77777777" w:rsidR="00C9238F" w:rsidRPr="009E4C8F" w:rsidRDefault="00C9238F" w:rsidP="00576892">
            <w:pPr>
              <w:spacing w:before="240"/>
            </w:pPr>
          </w:p>
        </w:tc>
      </w:tr>
      <w:tr w:rsidR="00C9238F" w:rsidRPr="009E4C8F" w14:paraId="7274407C" w14:textId="77777777" w:rsidTr="02D5F208">
        <w:trPr>
          <w:gridAfter w:val="1"/>
          <w:wAfter w:w="312" w:type="pct"/>
        </w:trPr>
        <w:tc>
          <w:tcPr>
            <w:tcW w:w="1134" w:type="pct"/>
            <w:gridSpan w:val="4"/>
            <w:vAlign w:val="bottom"/>
          </w:tcPr>
          <w:p w14:paraId="7F11A308" w14:textId="70D5A6FA" w:rsidR="00C9238F" w:rsidRPr="009E4C8F" w:rsidRDefault="00A94686" w:rsidP="00576892">
            <w:pPr>
              <w:spacing w:before="240"/>
            </w:pPr>
            <w:r w:rsidRPr="009E4C8F">
              <w:t>Property Name (if applicable)</w:t>
            </w:r>
          </w:p>
        </w:tc>
        <w:tc>
          <w:tcPr>
            <w:tcW w:w="3554" w:type="pct"/>
            <w:gridSpan w:val="5"/>
            <w:tcBorders>
              <w:bottom w:val="single" w:sz="4" w:space="0" w:color="auto"/>
            </w:tcBorders>
            <w:vAlign w:val="bottom"/>
          </w:tcPr>
          <w:p w14:paraId="62A86D41" w14:textId="77777777" w:rsidR="00C9238F" w:rsidRPr="009E4C8F" w:rsidRDefault="00C9238F" w:rsidP="00576892">
            <w:pPr>
              <w:spacing w:before="240"/>
            </w:pPr>
          </w:p>
        </w:tc>
      </w:tr>
      <w:tr w:rsidR="00D11CB7" w:rsidRPr="009E4C8F" w14:paraId="7D1C5869" w14:textId="77777777" w:rsidTr="00A74E89">
        <w:trPr>
          <w:gridAfter w:val="1"/>
          <w:wAfter w:w="312" w:type="pct"/>
        </w:trPr>
        <w:sdt>
          <w:sdtPr>
            <w:id w:val="83577009"/>
            <w:placeholder>
              <w:docPart w:val="628DFD6723DF4370B8460A2AA2D1851A"/>
            </w:placeholder>
            <w:temporary/>
            <w:showingPlcHdr/>
            <w15:appearance w15:val="hidden"/>
          </w:sdtPr>
          <w:sdtContent>
            <w:tc>
              <w:tcPr>
                <w:tcW w:w="1134" w:type="pct"/>
                <w:gridSpan w:val="4"/>
                <w:vAlign w:val="bottom"/>
              </w:tcPr>
              <w:p w14:paraId="70DAC822" w14:textId="77777777" w:rsidR="00576892" w:rsidRPr="009E4C8F" w:rsidRDefault="00576892" w:rsidP="00576892">
                <w:pPr>
                  <w:spacing w:before="240"/>
                </w:pPr>
                <w:r w:rsidRPr="009E4C8F">
                  <w:t>Home Phone</w:t>
                </w:r>
              </w:p>
            </w:tc>
          </w:sdtContent>
        </w:sdt>
        <w:tc>
          <w:tcPr>
            <w:tcW w:w="1274" w:type="pct"/>
            <w:gridSpan w:val="3"/>
            <w:tcBorders>
              <w:bottom w:val="single" w:sz="4" w:space="0" w:color="auto"/>
            </w:tcBorders>
            <w:vAlign w:val="bottom"/>
          </w:tcPr>
          <w:p w14:paraId="143CC08F" w14:textId="77777777" w:rsidR="00576892" w:rsidRPr="009E4C8F" w:rsidRDefault="00576892" w:rsidP="00576892">
            <w:pPr>
              <w:spacing w:before="240"/>
            </w:pPr>
          </w:p>
        </w:tc>
        <w:tc>
          <w:tcPr>
            <w:tcW w:w="682" w:type="pct"/>
            <w:vAlign w:val="bottom"/>
          </w:tcPr>
          <w:p w14:paraId="79B3D954" w14:textId="3AECB590" w:rsidR="00576892" w:rsidRPr="009E4C8F" w:rsidRDefault="004E7617" w:rsidP="00F3615A">
            <w:pPr>
              <w:ind w:left="-34"/>
            </w:pPr>
            <w:r w:rsidRPr="009E4C8F">
              <w:t xml:space="preserve">    Mobile</w:t>
            </w:r>
          </w:p>
        </w:tc>
        <w:tc>
          <w:tcPr>
            <w:tcW w:w="1598" w:type="pct"/>
            <w:tcBorders>
              <w:bottom w:val="single" w:sz="4" w:space="0" w:color="auto"/>
            </w:tcBorders>
            <w:vAlign w:val="bottom"/>
          </w:tcPr>
          <w:p w14:paraId="03A5723E" w14:textId="77777777" w:rsidR="00576892" w:rsidRPr="009E4C8F" w:rsidRDefault="00576892" w:rsidP="00576892">
            <w:pPr>
              <w:spacing w:before="240"/>
            </w:pPr>
          </w:p>
        </w:tc>
      </w:tr>
      <w:tr w:rsidR="00C9238F" w:rsidRPr="009E4C8F" w14:paraId="02FFD92C" w14:textId="77777777" w:rsidTr="02D5F208">
        <w:trPr>
          <w:gridAfter w:val="1"/>
          <w:wAfter w:w="312" w:type="pct"/>
        </w:trPr>
        <w:sdt>
          <w:sdtPr>
            <w:id w:val="-965116832"/>
            <w:placeholder>
              <w:docPart w:val="8C097E93FEE9451B942148107685635B"/>
            </w:placeholder>
            <w:temporary/>
            <w:showingPlcHdr/>
            <w15:appearance w15:val="hidden"/>
          </w:sdtPr>
          <w:sdtContent>
            <w:tc>
              <w:tcPr>
                <w:tcW w:w="1134" w:type="pct"/>
                <w:gridSpan w:val="4"/>
                <w:vAlign w:val="bottom"/>
              </w:tcPr>
              <w:p w14:paraId="4378B492" w14:textId="77777777" w:rsidR="00C9238F" w:rsidRPr="009E4C8F" w:rsidRDefault="00C96307" w:rsidP="00576892">
                <w:pPr>
                  <w:spacing w:before="240"/>
                </w:pPr>
                <w:r w:rsidRPr="009E4C8F">
                  <w:t>Email</w:t>
                </w:r>
              </w:p>
            </w:tc>
          </w:sdtContent>
        </w:sdt>
        <w:tc>
          <w:tcPr>
            <w:tcW w:w="3554" w:type="pct"/>
            <w:gridSpan w:val="5"/>
            <w:tcBorders>
              <w:bottom w:val="single" w:sz="4" w:space="0" w:color="auto"/>
            </w:tcBorders>
            <w:vAlign w:val="bottom"/>
          </w:tcPr>
          <w:p w14:paraId="08B42BC5" w14:textId="77777777" w:rsidR="00C9238F" w:rsidRPr="009E4C8F" w:rsidRDefault="00C9238F" w:rsidP="00576892">
            <w:pPr>
              <w:spacing w:before="240"/>
            </w:pPr>
          </w:p>
        </w:tc>
      </w:tr>
      <w:tr w:rsidR="00C9238F" w:rsidRPr="009E4C8F" w14:paraId="708A80DF" w14:textId="77777777" w:rsidTr="02D5F208">
        <w:trPr>
          <w:gridAfter w:val="1"/>
          <w:wAfter w:w="312" w:type="pct"/>
          <w:trHeight w:val="54"/>
        </w:trPr>
        <w:tc>
          <w:tcPr>
            <w:tcW w:w="4688" w:type="pct"/>
            <w:gridSpan w:val="9"/>
            <w:vAlign w:val="bottom"/>
          </w:tcPr>
          <w:p w14:paraId="2C3B0DBB" w14:textId="77777777" w:rsidR="00C9238F" w:rsidRPr="009E4C8F" w:rsidRDefault="00C9238F" w:rsidP="00576892">
            <w:pPr>
              <w:rPr>
                <w:rFonts w:asciiTheme="majorHAnsi" w:hAnsiTheme="majorHAnsi"/>
                <w:sz w:val="8"/>
              </w:rPr>
            </w:pPr>
          </w:p>
        </w:tc>
      </w:tr>
      <w:tr w:rsidR="00C9238F" w:rsidRPr="009E4C8F" w14:paraId="25CDB2F6" w14:textId="77777777" w:rsidTr="00A74E89">
        <w:trPr>
          <w:gridAfter w:val="1"/>
          <w:wAfter w:w="312" w:type="pct"/>
        </w:trPr>
        <w:tc>
          <w:tcPr>
            <w:tcW w:w="1634" w:type="pct"/>
            <w:gridSpan w:val="6"/>
            <w:vAlign w:val="bottom"/>
          </w:tcPr>
          <w:p w14:paraId="0C7ED5DD" w14:textId="48A5ED55" w:rsidR="00C9238F" w:rsidRPr="009E4C8F" w:rsidRDefault="00F3615A" w:rsidP="00576892">
            <w:pPr>
              <w:spacing w:before="240"/>
            </w:pPr>
            <w:r w:rsidRPr="009E4C8F">
              <w:t>Preferred method of contact and time to contact</w:t>
            </w:r>
          </w:p>
        </w:tc>
        <w:tc>
          <w:tcPr>
            <w:tcW w:w="3054" w:type="pct"/>
            <w:gridSpan w:val="3"/>
            <w:tcBorders>
              <w:bottom w:val="single" w:sz="4" w:space="0" w:color="auto"/>
            </w:tcBorders>
            <w:vAlign w:val="bottom"/>
          </w:tcPr>
          <w:p w14:paraId="78DF33A8" w14:textId="7B39FECF" w:rsidR="00C9238F" w:rsidRPr="009E4C8F" w:rsidRDefault="00C9238F" w:rsidP="00576892">
            <w:pPr>
              <w:spacing w:before="240"/>
            </w:pPr>
          </w:p>
        </w:tc>
      </w:tr>
      <w:tr w:rsidR="00D11CB7" w:rsidRPr="009E4C8F" w14:paraId="6F695DA2" w14:textId="77777777" w:rsidTr="02D5F208">
        <w:trPr>
          <w:gridAfter w:val="1"/>
          <w:wAfter w:w="312" w:type="pct"/>
        </w:trPr>
        <w:tc>
          <w:tcPr>
            <w:tcW w:w="4688" w:type="pct"/>
            <w:gridSpan w:val="9"/>
            <w:vAlign w:val="bottom"/>
          </w:tcPr>
          <w:p w14:paraId="7C858757" w14:textId="77777777" w:rsidR="00D73C9A" w:rsidRPr="009E4C8F" w:rsidRDefault="00D73C9A" w:rsidP="00130DCA">
            <w:pPr>
              <w:spacing w:before="240"/>
            </w:pPr>
          </w:p>
          <w:p w14:paraId="73145E0F" w14:textId="01538798" w:rsidR="00D11CB7" w:rsidRPr="009E4C8F" w:rsidRDefault="00D11CB7" w:rsidP="00130DCA">
            <w:pPr>
              <w:spacing w:before="240"/>
            </w:pPr>
            <w:r w:rsidRPr="009E4C8F">
              <w:t xml:space="preserve">What type of </w:t>
            </w:r>
            <w:r w:rsidR="004E7617" w:rsidRPr="009E4C8F">
              <w:t>assistance are you seeking</w:t>
            </w:r>
            <w:r w:rsidRPr="009E4C8F">
              <w:t>:</w:t>
            </w:r>
          </w:p>
        </w:tc>
      </w:tr>
      <w:tr w:rsidR="00D11CB7" w:rsidRPr="00C9238F" w14:paraId="56B2E272" w14:textId="77777777" w:rsidTr="00291A00">
        <w:tc>
          <w:tcPr>
            <w:tcW w:w="361" w:type="pct"/>
            <w:vAlign w:val="bottom"/>
          </w:tcPr>
          <w:p w14:paraId="3839F72E" w14:textId="77777777" w:rsidR="00D11CB7" w:rsidRPr="00C9238F" w:rsidRDefault="00D11CB7" w:rsidP="00130DCA">
            <w:pPr>
              <w:spacing w:before="120"/>
            </w:pPr>
          </w:p>
        </w:tc>
        <w:tc>
          <w:tcPr>
            <w:tcW w:w="338" w:type="pct"/>
            <w:gridSpan w:val="2"/>
            <w:vAlign w:val="bottom"/>
          </w:tcPr>
          <w:p w14:paraId="22CC65C5" w14:textId="77777777" w:rsidR="00D11CB7" w:rsidRPr="00C9238F" w:rsidRDefault="00D11CB7" w:rsidP="00130DCA">
            <w:pPr>
              <w:spacing w:before="120"/>
            </w:pPr>
            <w:r w:rsidRPr="00C9238F">
              <w:rPr>
                <w:rFonts w:ascii="Wingdings 2" w:eastAsia="Wingdings 2" w:hAnsi="Wingdings 2" w:cs="Wingdings 2"/>
                <w:sz w:val="36"/>
              </w:rPr>
              <w:t>£</w:t>
            </w:r>
          </w:p>
        </w:tc>
        <w:tc>
          <w:tcPr>
            <w:tcW w:w="4301" w:type="pct"/>
            <w:gridSpan w:val="7"/>
            <w:vAlign w:val="bottom"/>
          </w:tcPr>
          <w:p w14:paraId="16690A0A" w14:textId="39851442" w:rsidR="00D11CB7" w:rsidRPr="00C9238F" w:rsidRDefault="004E7617" w:rsidP="00130DCA">
            <w:r>
              <w:t>Fencing</w:t>
            </w:r>
          </w:p>
        </w:tc>
      </w:tr>
      <w:tr w:rsidR="00D11CB7" w:rsidRPr="00C9238F" w14:paraId="49684E3D" w14:textId="77777777" w:rsidTr="00291A00">
        <w:tc>
          <w:tcPr>
            <w:tcW w:w="361" w:type="pct"/>
          </w:tcPr>
          <w:p w14:paraId="27A60DD3" w14:textId="77777777" w:rsidR="00D11CB7" w:rsidRPr="00C9238F" w:rsidRDefault="00D11CB7" w:rsidP="00130DCA">
            <w:pPr>
              <w:spacing w:before="120"/>
            </w:pPr>
          </w:p>
        </w:tc>
        <w:tc>
          <w:tcPr>
            <w:tcW w:w="338" w:type="pct"/>
            <w:gridSpan w:val="2"/>
          </w:tcPr>
          <w:p w14:paraId="286D2C66" w14:textId="77777777" w:rsidR="00D11CB7" w:rsidRPr="00C9238F" w:rsidRDefault="00D11CB7" w:rsidP="00130DCA">
            <w:pPr>
              <w:spacing w:before="120"/>
              <w:rPr>
                <w:sz w:val="36"/>
              </w:rPr>
            </w:pPr>
            <w:r w:rsidRPr="00C9238F">
              <w:rPr>
                <w:rFonts w:ascii="Wingdings 2" w:eastAsia="Wingdings 2" w:hAnsi="Wingdings 2" w:cs="Wingdings 2"/>
                <w:sz w:val="36"/>
              </w:rPr>
              <w:t>£</w:t>
            </w:r>
          </w:p>
        </w:tc>
        <w:tc>
          <w:tcPr>
            <w:tcW w:w="4301" w:type="pct"/>
            <w:gridSpan w:val="7"/>
          </w:tcPr>
          <w:p w14:paraId="7F4D093C" w14:textId="70A79F47" w:rsidR="00D11CB7" w:rsidRDefault="004E7617" w:rsidP="00130DCA">
            <w:pPr>
              <w:spacing w:before="120"/>
            </w:pPr>
            <w:r>
              <w:t xml:space="preserve">Fire Control Lines </w:t>
            </w:r>
          </w:p>
        </w:tc>
      </w:tr>
      <w:tr w:rsidR="00D11CB7" w:rsidRPr="00C9238F" w14:paraId="46F28340" w14:textId="77777777" w:rsidTr="00291A00">
        <w:tc>
          <w:tcPr>
            <w:tcW w:w="361" w:type="pct"/>
          </w:tcPr>
          <w:p w14:paraId="418E5559" w14:textId="77777777" w:rsidR="00D11CB7" w:rsidRPr="00C9238F" w:rsidRDefault="00D11CB7" w:rsidP="00130DCA">
            <w:pPr>
              <w:spacing w:before="120"/>
            </w:pPr>
          </w:p>
        </w:tc>
        <w:tc>
          <w:tcPr>
            <w:tcW w:w="338" w:type="pct"/>
            <w:gridSpan w:val="2"/>
          </w:tcPr>
          <w:p w14:paraId="0C6D1359" w14:textId="77777777" w:rsidR="00D11CB7" w:rsidRPr="00C9238F" w:rsidRDefault="00D11CB7" w:rsidP="00130DCA">
            <w:pPr>
              <w:spacing w:before="120"/>
              <w:rPr>
                <w:sz w:val="36"/>
              </w:rPr>
            </w:pPr>
            <w:r w:rsidRPr="00C9238F">
              <w:rPr>
                <w:rFonts w:ascii="Wingdings 2" w:eastAsia="Wingdings 2" w:hAnsi="Wingdings 2" w:cs="Wingdings 2"/>
                <w:sz w:val="36"/>
              </w:rPr>
              <w:t>£</w:t>
            </w:r>
          </w:p>
        </w:tc>
        <w:tc>
          <w:tcPr>
            <w:tcW w:w="4301" w:type="pct"/>
            <w:gridSpan w:val="7"/>
          </w:tcPr>
          <w:p w14:paraId="4F8BF2E8" w14:textId="7A40D04B" w:rsidR="00D11CB7" w:rsidRDefault="00A2602C" w:rsidP="00130DCA">
            <w:pPr>
              <w:spacing w:before="120"/>
            </w:pPr>
            <w:r>
              <w:t>Replacement of Essential Water</w:t>
            </w:r>
            <w:r w:rsidR="00D11CB7">
              <w:t xml:space="preserve"> </w:t>
            </w:r>
          </w:p>
        </w:tc>
      </w:tr>
      <w:tr w:rsidR="00C9238F" w:rsidRPr="00C9238F" w14:paraId="34841396" w14:textId="77777777" w:rsidTr="02D5F208">
        <w:trPr>
          <w:gridAfter w:val="1"/>
          <w:wAfter w:w="312" w:type="pct"/>
          <w:trHeight w:val="576"/>
        </w:trPr>
        <w:tc>
          <w:tcPr>
            <w:tcW w:w="4688" w:type="pct"/>
            <w:gridSpan w:val="9"/>
            <w:vAlign w:val="bottom"/>
          </w:tcPr>
          <w:p w14:paraId="220F5B3D" w14:textId="77777777" w:rsidR="00D11CB7" w:rsidRDefault="00D11CB7" w:rsidP="00576892"/>
          <w:p w14:paraId="5F5755D1" w14:textId="38800367" w:rsidR="00C9238F" w:rsidRPr="00C9238F" w:rsidRDefault="00F3615A" w:rsidP="00576892">
            <w:r>
              <w:t xml:space="preserve">Was the </w:t>
            </w:r>
            <w:proofErr w:type="gramStart"/>
            <w:r>
              <w:t>damaged</w:t>
            </w:r>
            <w:proofErr w:type="gramEnd"/>
            <w:r>
              <w:t xml:space="preserve"> caused by:</w:t>
            </w:r>
          </w:p>
        </w:tc>
      </w:tr>
      <w:tr w:rsidR="00C9238F" w:rsidRPr="00C9238F" w14:paraId="68671DE1" w14:textId="77777777" w:rsidTr="00A74E89">
        <w:trPr>
          <w:gridAfter w:val="1"/>
          <w:wAfter w:w="312" w:type="pct"/>
        </w:trPr>
        <w:tc>
          <w:tcPr>
            <w:tcW w:w="651" w:type="pct"/>
            <w:gridSpan w:val="2"/>
            <w:vAlign w:val="bottom"/>
          </w:tcPr>
          <w:p w14:paraId="49F0211B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rFonts w:ascii="Wingdings 2" w:eastAsia="Wingdings 2" w:hAnsi="Wingdings 2" w:cs="Wingdings 2"/>
                <w:sz w:val="36"/>
              </w:rPr>
              <w:t>£</w:t>
            </w:r>
          </w:p>
        </w:tc>
        <w:tc>
          <w:tcPr>
            <w:tcW w:w="4037" w:type="pct"/>
            <w:gridSpan w:val="7"/>
            <w:vAlign w:val="bottom"/>
          </w:tcPr>
          <w:p w14:paraId="1C32EAD1" w14:textId="7ED54D71" w:rsidR="00C9238F" w:rsidRPr="00F3615A" w:rsidRDefault="00F3615A" w:rsidP="00576892">
            <w:pPr>
              <w:spacing w:before="120"/>
            </w:pPr>
            <w:r>
              <w:t>Bushfire</w:t>
            </w:r>
          </w:p>
        </w:tc>
      </w:tr>
      <w:tr w:rsidR="00C9238F" w:rsidRPr="00C9238F" w14:paraId="294BD572" w14:textId="77777777" w:rsidTr="00A74E89">
        <w:trPr>
          <w:gridAfter w:val="1"/>
          <w:wAfter w:w="312" w:type="pct"/>
        </w:trPr>
        <w:tc>
          <w:tcPr>
            <w:tcW w:w="651" w:type="pct"/>
            <w:gridSpan w:val="2"/>
            <w:vAlign w:val="bottom"/>
          </w:tcPr>
          <w:p w14:paraId="56F2254A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rFonts w:ascii="Wingdings 2" w:eastAsia="Wingdings 2" w:hAnsi="Wingdings 2" w:cs="Wingdings 2"/>
                <w:sz w:val="36"/>
              </w:rPr>
              <w:t>£</w:t>
            </w:r>
          </w:p>
        </w:tc>
        <w:tc>
          <w:tcPr>
            <w:tcW w:w="4037" w:type="pct"/>
            <w:gridSpan w:val="7"/>
            <w:vAlign w:val="bottom"/>
          </w:tcPr>
          <w:p w14:paraId="228D7EF2" w14:textId="5509B4AE" w:rsidR="00C9238F" w:rsidRPr="00C9238F" w:rsidRDefault="00F3615A" w:rsidP="00576892">
            <w:pPr>
              <w:spacing w:before="120"/>
            </w:pPr>
            <w:r>
              <w:t>Planned Burn</w:t>
            </w:r>
          </w:p>
        </w:tc>
      </w:tr>
      <w:tr w:rsidR="00C9238F" w:rsidRPr="00C9238F" w14:paraId="3CBA9FA4" w14:textId="77777777" w:rsidTr="00A74E89">
        <w:trPr>
          <w:gridAfter w:val="1"/>
          <w:wAfter w:w="312" w:type="pct"/>
        </w:trPr>
        <w:tc>
          <w:tcPr>
            <w:tcW w:w="651" w:type="pct"/>
            <w:gridSpan w:val="2"/>
          </w:tcPr>
          <w:p w14:paraId="5D482D7C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rFonts w:ascii="Wingdings 2" w:eastAsia="Wingdings 2" w:hAnsi="Wingdings 2" w:cs="Wingdings 2"/>
                <w:sz w:val="36"/>
              </w:rPr>
              <w:t>£</w:t>
            </w:r>
          </w:p>
        </w:tc>
        <w:tc>
          <w:tcPr>
            <w:tcW w:w="4037" w:type="pct"/>
            <w:gridSpan w:val="7"/>
          </w:tcPr>
          <w:p w14:paraId="3505DB4B" w14:textId="10D9D9EC" w:rsidR="00F3615A" w:rsidRPr="00C9238F" w:rsidRDefault="00F3615A" w:rsidP="00576892">
            <w:pPr>
              <w:spacing w:before="120"/>
            </w:pPr>
            <w:r w:rsidRPr="00F3615A">
              <w:t>Bushfire suppression activities</w:t>
            </w:r>
            <w:r>
              <w:t xml:space="preserve"> </w:t>
            </w:r>
            <w:r w:rsidRPr="00F3615A">
              <w:t>(destroyed or damaged by machinery used by fire agencies to control bushfires, or fire agency staff cutting through fences to allow access for suppression efforts).</w:t>
            </w:r>
          </w:p>
        </w:tc>
      </w:tr>
      <w:tr w:rsidR="00F3615A" w:rsidRPr="00C9238F" w14:paraId="5D3DBBB1" w14:textId="77777777" w:rsidTr="02D5F208">
        <w:trPr>
          <w:gridAfter w:val="1"/>
          <w:wAfter w:w="312" w:type="pct"/>
        </w:trPr>
        <w:tc>
          <w:tcPr>
            <w:tcW w:w="4688" w:type="pct"/>
            <w:gridSpan w:val="9"/>
          </w:tcPr>
          <w:p w14:paraId="331F9256" w14:textId="6C9F7388" w:rsidR="00F3615A" w:rsidRPr="00F3615A" w:rsidRDefault="00F3615A" w:rsidP="004E7617">
            <w:pPr>
              <w:spacing w:before="360"/>
            </w:pPr>
            <w:r>
              <w:t>Does the fence adjoin State Forest, National Park or State Park</w:t>
            </w:r>
          </w:p>
        </w:tc>
      </w:tr>
      <w:tr w:rsidR="00C9238F" w:rsidRPr="00C9238F" w14:paraId="2812B898" w14:textId="77777777" w:rsidTr="00A74E89">
        <w:trPr>
          <w:gridAfter w:val="1"/>
          <w:wAfter w:w="312" w:type="pct"/>
        </w:trPr>
        <w:tc>
          <w:tcPr>
            <w:tcW w:w="651" w:type="pct"/>
            <w:gridSpan w:val="2"/>
            <w:vAlign w:val="bottom"/>
          </w:tcPr>
          <w:p w14:paraId="5E8B36C9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rFonts w:ascii="Wingdings 2" w:eastAsia="Wingdings 2" w:hAnsi="Wingdings 2" w:cs="Wingdings 2"/>
                <w:sz w:val="36"/>
              </w:rPr>
              <w:t>£</w:t>
            </w:r>
          </w:p>
        </w:tc>
        <w:tc>
          <w:tcPr>
            <w:tcW w:w="4037" w:type="pct"/>
            <w:gridSpan w:val="7"/>
            <w:vAlign w:val="bottom"/>
          </w:tcPr>
          <w:p w14:paraId="1DC19F8D" w14:textId="03D43871" w:rsidR="00C9238F" w:rsidRPr="00C9238F" w:rsidRDefault="00F3615A" w:rsidP="00576892">
            <w:pPr>
              <w:spacing w:before="120"/>
            </w:pPr>
            <w:r>
              <w:t>Yes</w:t>
            </w:r>
          </w:p>
        </w:tc>
      </w:tr>
      <w:tr w:rsidR="00C9238F" w:rsidRPr="00C9238F" w14:paraId="3974931D" w14:textId="77777777" w:rsidTr="00A74E89">
        <w:trPr>
          <w:gridAfter w:val="1"/>
          <w:wAfter w:w="312" w:type="pct"/>
        </w:trPr>
        <w:tc>
          <w:tcPr>
            <w:tcW w:w="651" w:type="pct"/>
            <w:gridSpan w:val="2"/>
            <w:vAlign w:val="bottom"/>
          </w:tcPr>
          <w:p w14:paraId="714066EC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rFonts w:ascii="Wingdings 2" w:eastAsia="Wingdings 2" w:hAnsi="Wingdings 2" w:cs="Wingdings 2"/>
                <w:sz w:val="36"/>
              </w:rPr>
              <w:t>£</w:t>
            </w:r>
          </w:p>
        </w:tc>
        <w:tc>
          <w:tcPr>
            <w:tcW w:w="4037" w:type="pct"/>
            <w:gridSpan w:val="7"/>
            <w:vAlign w:val="bottom"/>
          </w:tcPr>
          <w:p w14:paraId="4EB9656B" w14:textId="52B215A9" w:rsidR="00C9238F" w:rsidRPr="00C9238F" w:rsidRDefault="00F3615A" w:rsidP="00576892">
            <w:pPr>
              <w:spacing w:before="120"/>
            </w:pPr>
            <w:r w:rsidRPr="00F3615A">
              <w:t xml:space="preserve"> </w:t>
            </w:r>
            <w:r>
              <w:t>No</w:t>
            </w:r>
          </w:p>
        </w:tc>
      </w:tr>
      <w:tr w:rsidR="00C9238F" w:rsidRPr="00C9238F" w14:paraId="3579CC89" w14:textId="77777777" w:rsidTr="02D5F208">
        <w:trPr>
          <w:gridAfter w:val="1"/>
          <w:wAfter w:w="312" w:type="pct"/>
        </w:trPr>
        <w:tc>
          <w:tcPr>
            <w:tcW w:w="1427" w:type="pct"/>
            <w:gridSpan w:val="5"/>
            <w:vAlign w:val="bottom"/>
          </w:tcPr>
          <w:p w14:paraId="483C7FD3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261" w:type="pct"/>
            <w:gridSpan w:val="4"/>
            <w:vAlign w:val="bottom"/>
          </w:tcPr>
          <w:p w14:paraId="540095A5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03444540" w14:textId="77777777" w:rsidTr="02D5F208">
        <w:trPr>
          <w:gridAfter w:val="1"/>
          <w:wAfter w:w="312" w:type="pct"/>
        </w:trPr>
        <w:tc>
          <w:tcPr>
            <w:tcW w:w="4688" w:type="pct"/>
            <w:gridSpan w:val="9"/>
            <w:vAlign w:val="bottom"/>
          </w:tcPr>
          <w:p w14:paraId="1CA86556" w14:textId="36204CFC" w:rsidR="00C9238F" w:rsidRDefault="00F3615A" w:rsidP="00576892">
            <w:pPr>
              <w:spacing w:before="240"/>
            </w:pPr>
            <w:r>
              <w:lastRenderedPageBreak/>
              <w:t>Was there any damage caused to your internal fence by the following:</w:t>
            </w:r>
          </w:p>
        </w:tc>
      </w:tr>
      <w:tr w:rsidR="00D11CB7" w:rsidRPr="00C9238F" w14:paraId="0E5C2295" w14:textId="51A7B817" w:rsidTr="00291A00">
        <w:tc>
          <w:tcPr>
            <w:tcW w:w="361" w:type="pct"/>
            <w:vAlign w:val="bottom"/>
          </w:tcPr>
          <w:p w14:paraId="6D2153C8" w14:textId="77777777" w:rsidR="00F3615A" w:rsidRPr="00C9238F" w:rsidRDefault="00F3615A" w:rsidP="00F3615A">
            <w:pPr>
              <w:spacing w:before="120"/>
            </w:pPr>
          </w:p>
        </w:tc>
        <w:tc>
          <w:tcPr>
            <w:tcW w:w="338" w:type="pct"/>
            <w:gridSpan w:val="2"/>
            <w:vAlign w:val="bottom"/>
          </w:tcPr>
          <w:p w14:paraId="32980DF4" w14:textId="167E396B" w:rsidR="00F3615A" w:rsidRPr="00C9238F" w:rsidRDefault="00F3615A" w:rsidP="00F3615A">
            <w:pPr>
              <w:spacing w:before="120"/>
            </w:pPr>
            <w:r w:rsidRPr="00C9238F">
              <w:rPr>
                <w:rFonts w:ascii="Wingdings 2" w:eastAsia="Wingdings 2" w:hAnsi="Wingdings 2" w:cs="Wingdings 2"/>
                <w:sz w:val="36"/>
              </w:rPr>
              <w:t>£</w:t>
            </w:r>
          </w:p>
        </w:tc>
        <w:tc>
          <w:tcPr>
            <w:tcW w:w="4301" w:type="pct"/>
            <w:gridSpan w:val="7"/>
            <w:vAlign w:val="bottom"/>
          </w:tcPr>
          <w:p w14:paraId="2A4E3CC6" w14:textId="564C6062" w:rsidR="00F3615A" w:rsidRPr="00C9238F" w:rsidRDefault="00F3615A" w:rsidP="00F3615A">
            <w:r>
              <w:t>Planned Burn</w:t>
            </w:r>
          </w:p>
        </w:tc>
      </w:tr>
      <w:tr w:rsidR="00F3615A" w:rsidRPr="00C9238F" w14:paraId="0F6F7D1F" w14:textId="77777777" w:rsidTr="00291A00">
        <w:tc>
          <w:tcPr>
            <w:tcW w:w="361" w:type="pct"/>
          </w:tcPr>
          <w:p w14:paraId="70A29497" w14:textId="77777777" w:rsidR="00F3615A" w:rsidRPr="00C9238F" w:rsidRDefault="00F3615A" w:rsidP="00F3615A">
            <w:pPr>
              <w:spacing w:before="120"/>
            </w:pPr>
          </w:p>
        </w:tc>
        <w:tc>
          <w:tcPr>
            <w:tcW w:w="338" w:type="pct"/>
            <w:gridSpan w:val="2"/>
          </w:tcPr>
          <w:p w14:paraId="282B5001" w14:textId="6BCE72E2" w:rsidR="00F3615A" w:rsidRPr="00C9238F" w:rsidRDefault="00F3615A" w:rsidP="00F3615A">
            <w:pPr>
              <w:spacing w:before="120"/>
              <w:rPr>
                <w:sz w:val="36"/>
              </w:rPr>
            </w:pPr>
            <w:r w:rsidRPr="00C9238F">
              <w:rPr>
                <w:rFonts w:ascii="Wingdings 2" w:eastAsia="Wingdings 2" w:hAnsi="Wingdings 2" w:cs="Wingdings 2"/>
                <w:sz w:val="36"/>
              </w:rPr>
              <w:t>£</w:t>
            </w:r>
          </w:p>
        </w:tc>
        <w:tc>
          <w:tcPr>
            <w:tcW w:w="4301" w:type="pct"/>
            <w:gridSpan w:val="7"/>
          </w:tcPr>
          <w:p w14:paraId="20A9069D" w14:textId="4DD5DF56" w:rsidR="00F3615A" w:rsidRDefault="00F3615A" w:rsidP="004E7617">
            <w:pPr>
              <w:spacing w:before="120"/>
            </w:pPr>
            <w:r w:rsidRPr="00F3615A">
              <w:t>Bushfire suppression activities</w:t>
            </w:r>
            <w:r>
              <w:t xml:space="preserve"> </w:t>
            </w:r>
            <w:r w:rsidRPr="00F3615A">
              <w:t>(destroyed or damaged by machinery used by fire agencies to control bushfires, or fire agency staff</w:t>
            </w:r>
            <w:r w:rsidR="00D11CB7">
              <w:t xml:space="preserve"> </w:t>
            </w:r>
            <w:r w:rsidR="00D11CB7" w:rsidRPr="00F3615A">
              <w:t>cutting through fences to allow access for suppression efforts).</w:t>
            </w:r>
          </w:p>
        </w:tc>
      </w:tr>
      <w:tr w:rsidR="00D11CB7" w:rsidRPr="00C9238F" w14:paraId="2110307B" w14:textId="77777777" w:rsidTr="02D5F208">
        <w:trPr>
          <w:gridAfter w:val="1"/>
          <w:wAfter w:w="312" w:type="pct"/>
        </w:trPr>
        <w:tc>
          <w:tcPr>
            <w:tcW w:w="4688" w:type="pct"/>
            <w:gridSpan w:val="9"/>
            <w:vAlign w:val="bottom"/>
          </w:tcPr>
          <w:p w14:paraId="54DC4357" w14:textId="52233644" w:rsidR="00D11CB7" w:rsidRDefault="00D11CB7" w:rsidP="00130DCA">
            <w:pPr>
              <w:spacing w:before="240"/>
            </w:pPr>
            <w:r>
              <w:t>What type of fence was damaged:</w:t>
            </w:r>
          </w:p>
        </w:tc>
      </w:tr>
      <w:tr w:rsidR="00D11CB7" w:rsidRPr="00C9238F" w14:paraId="6BC7FFB0" w14:textId="77777777" w:rsidTr="00291A00">
        <w:tc>
          <w:tcPr>
            <w:tcW w:w="361" w:type="pct"/>
            <w:vAlign w:val="bottom"/>
          </w:tcPr>
          <w:p w14:paraId="0520AA4A" w14:textId="77777777" w:rsidR="00D11CB7" w:rsidRPr="00C9238F" w:rsidRDefault="00D11CB7" w:rsidP="00130DCA">
            <w:pPr>
              <w:spacing w:before="120"/>
            </w:pPr>
          </w:p>
        </w:tc>
        <w:tc>
          <w:tcPr>
            <w:tcW w:w="338" w:type="pct"/>
            <w:gridSpan w:val="2"/>
            <w:vAlign w:val="bottom"/>
          </w:tcPr>
          <w:p w14:paraId="513196EC" w14:textId="77777777" w:rsidR="00D11CB7" w:rsidRPr="00C9238F" w:rsidRDefault="00D11CB7" w:rsidP="00130DCA">
            <w:pPr>
              <w:spacing w:before="120"/>
            </w:pPr>
            <w:r w:rsidRPr="00C9238F">
              <w:rPr>
                <w:rFonts w:ascii="Wingdings 2" w:eastAsia="Wingdings 2" w:hAnsi="Wingdings 2" w:cs="Wingdings 2"/>
                <w:sz w:val="36"/>
              </w:rPr>
              <w:t>£</w:t>
            </w:r>
          </w:p>
        </w:tc>
        <w:tc>
          <w:tcPr>
            <w:tcW w:w="4301" w:type="pct"/>
            <w:gridSpan w:val="7"/>
            <w:vAlign w:val="bottom"/>
          </w:tcPr>
          <w:p w14:paraId="7677C4DB" w14:textId="4C38E319" w:rsidR="00D11CB7" w:rsidRPr="00C9238F" w:rsidRDefault="00D11CB7" w:rsidP="00130DCA">
            <w:r>
              <w:t>Standard</w:t>
            </w:r>
          </w:p>
        </w:tc>
      </w:tr>
      <w:tr w:rsidR="00D11CB7" w:rsidRPr="00C9238F" w14:paraId="0DC7BBF2" w14:textId="77777777" w:rsidTr="00291A00">
        <w:tc>
          <w:tcPr>
            <w:tcW w:w="361" w:type="pct"/>
          </w:tcPr>
          <w:p w14:paraId="72A90622" w14:textId="77777777" w:rsidR="00D11CB7" w:rsidRPr="00C9238F" w:rsidRDefault="00D11CB7" w:rsidP="00130DCA">
            <w:pPr>
              <w:spacing w:before="120"/>
            </w:pPr>
          </w:p>
        </w:tc>
        <w:tc>
          <w:tcPr>
            <w:tcW w:w="338" w:type="pct"/>
            <w:gridSpan w:val="2"/>
          </w:tcPr>
          <w:p w14:paraId="595D48A7" w14:textId="77777777" w:rsidR="00D11CB7" w:rsidRPr="00C9238F" w:rsidRDefault="00D11CB7" w:rsidP="00130DCA">
            <w:pPr>
              <w:spacing w:before="120"/>
              <w:rPr>
                <w:sz w:val="36"/>
              </w:rPr>
            </w:pPr>
            <w:r w:rsidRPr="00C9238F">
              <w:rPr>
                <w:rFonts w:ascii="Wingdings 2" w:eastAsia="Wingdings 2" w:hAnsi="Wingdings 2" w:cs="Wingdings 2"/>
                <w:sz w:val="36"/>
              </w:rPr>
              <w:t>£</w:t>
            </w:r>
          </w:p>
        </w:tc>
        <w:tc>
          <w:tcPr>
            <w:tcW w:w="4301" w:type="pct"/>
            <w:gridSpan w:val="7"/>
          </w:tcPr>
          <w:p w14:paraId="56D03D2D" w14:textId="1403DCC4" w:rsidR="00D11CB7" w:rsidRDefault="00D11CB7" w:rsidP="00D11CB7">
            <w:pPr>
              <w:spacing w:before="120"/>
            </w:pPr>
            <w:r>
              <w:t xml:space="preserve">Exclusion </w:t>
            </w:r>
            <w:proofErr w:type="spellStart"/>
            <w:r>
              <w:t>eg</w:t>
            </w:r>
            <w:proofErr w:type="spellEnd"/>
            <w:r>
              <w:t xml:space="preserve"> wild dog, deer fences</w:t>
            </w:r>
          </w:p>
        </w:tc>
      </w:tr>
      <w:tr w:rsidR="00D11CB7" w:rsidRPr="00C9238F" w14:paraId="423D22AF" w14:textId="77777777" w:rsidTr="00291A00">
        <w:tc>
          <w:tcPr>
            <w:tcW w:w="361" w:type="pct"/>
          </w:tcPr>
          <w:p w14:paraId="2A2244ED" w14:textId="77777777" w:rsidR="00D11CB7" w:rsidRPr="00C9238F" w:rsidRDefault="00D11CB7" w:rsidP="00D11CB7">
            <w:pPr>
              <w:spacing w:before="120"/>
            </w:pPr>
          </w:p>
        </w:tc>
        <w:tc>
          <w:tcPr>
            <w:tcW w:w="338" w:type="pct"/>
            <w:gridSpan w:val="2"/>
          </w:tcPr>
          <w:p w14:paraId="7FBB105C" w14:textId="189DC073" w:rsidR="00D11CB7" w:rsidRPr="00C9238F" w:rsidRDefault="00D11CB7" w:rsidP="00D11CB7">
            <w:pPr>
              <w:spacing w:before="120"/>
              <w:rPr>
                <w:sz w:val="36"/>
              </w:rPr>
            </w:pPr>
            <w:r w:rsidRPr="00C9238F">
              <w:rPr>
                <w:rFonts w:ascii="Wingdings 2" w:eastAsia="Wingdings 2" w:hAnsi="Wingdings 2" w:cs="Wingdings 2"/>
                <w:sz w:val="36"/>
              </w:rPr>
              <w:t>£</w:t>
            </w:r>
          </w:p>
        </w:tc>
        <w:tc>
          <w:tcPr>
            <w:tcW w:w="4301" w:type="pct"/>
            <w:gridSpan w:val="7"/>
          </w:tcPr>
          <w:p w14:paraId="466F9893" w14:textId="71F021C5" w:rsidR="00D11CB7" w:rsidRDefault="00D11CB7" w:rsidP="00D11CB7">
            <w:pPr>
              <w:spacing w:before="120"/>
            </w:pPr>
            <w:r>
              <w:t xml:space="preserve">Riparian </w:t>
            </w:r>
          </w:p>
        </w:tc>
      </w:tr>
      <w:tr w:rsidR="00D11CB7" w:rsidRPr="00C9238F" w14:paraId="0CDAB738" w14:textId="77777777" w:rsidTr="02D5F208">
        <w:trPr>
          <w:gridAfter w:val="1"/>
          <w:wAfter w:w="312" w:type="pct"/>
        </w:trPr>
        <w:tc>
          <w:tcPr>
            <w:tcW w:w="4688" w:type="pct"/>
            <w:gridSpan w:val="9"/>
            <w:vAlign w:val="bottom"/>
          </w:tcPr>
          <w:p w14:paraId="4281E92A" w14:textId="27886881" w:rsidR="00D11CB7" w:rsidRDefault="00D11CB7" w:rsidP="00D11CB7">
            <w:pPr>
              <w:spacing w:before="240"/>
            </w:pPr>
            <w:r>
              <w:t>Are stock currently containe</w:t>
            </w:r>
            <w:r w:rsidR="004E7617">
              <w:t>d</w:t>
            </w:r>
            <w:r>
              <w:t>:</w:t>
            </w:r>
          </w:p>
        </w:tc>
      </w:tr>
      <w:tr w:rsidR="00D11CB7" w:rsidRPr="00C9238F" w14:paraId="478F5B1F" w14:textId="77777777" w:rsidTr="00291A00">
        <w:tc>
          <w:tcPr>
            <w:tcW w:w="361" w:type="pct"/>
            <w:vAlign w:val="bottom"/>
          </w:tcPr>
          <w:p w14:paraId="3DB39358" w14:textId="77777777" w:rsidR="00D11CB7" w:rsidRPr="00C9238F" w:rsidRDefault="00D11CB7" w:rsidP="00D11CB7">
            <w:pPr>
              <w:spacing w:before="120"/>
            </w:pPr>
          </w:p>
        </w:tc>
        <w:tc>
          <w:tcPr>
            <w:tcW w:w="338" w:type="pct"/>
            <w:gridSpan w:val="2"/>
            <w:vAlign w:val="bottom"/>
          </w:tcPr>
          <w:p w14:paraId="2D28730F" w14:textId="77777777" w:rsidR="00D11CB7" w:rsidRPr="00C9238F" w:rsidRDefault="00D11CB7" w:rsidP="00D11CB7">
            <w:pPr>
              <w:spacing w:before="120"/>
            </w:pPr>
            <w:r w:rsidRPr="00C9238F">
              <w:rPr>
                <w:rFonts w:ascii="Wingdings 2" w:eastAsia="Wingdings 2" w:hAnsi="Wingdings 2" w:cs="Wingdings 2"/>
                <w:sz w:val="36"/>
              </w:rPr>
              <w:t>£</w:t>
            </w:r>
          </w:p>
        </w:tc>
        <w:tc>
          <w:tcPr>
            <w:tcW w:w="4301" w:type="pct"/>
            <w:gridSpan w:val="7"/>
            <w:vAlign w:val="bottom"/>
          </w:tcPr>
          <w:p w14:paraId="03D2C2FF" w14:textId="2DBA38F9" w:rsidR="00D11CB7" w:rsidRPr="00C9238F" w:rsidRDefault="00D11CB7" w:rsidP="00D11CB7">
            <w:r>
              <w:t>Yes</w:t>
            </w:r>
          </w:p>
        </w:tc>
      </w:tr>
      <w:tr w:rsidR="00D11CB7" w:rsidRPr="00C9238F" w14:paraId="63679314" w14:textId="77777777" w:rsidTr="00291A00">
        <w:tc>
          <w:tcPr>
            <w:tcW w:w="361" w:type="pct"/>
          </w:tcPr>
          <w:p w14:paraId="61A78DB9" w14:textId="77777777" w:rsidR="00D11CB7" w:rsidRPr="00C9238F" w:rsidRDefault="00D11CB7" w:rsidP="00D11CB7">
            <w:pPr>
              <w:spacing w:before="120"/>
            </w:pPr>
          </w:p>
        </w:tc>
        <w:tc>
          <w:tcPr>
            <w:tcW w:w="338" w:type="pct"/>
            <w:gridSpan w:val="2"/>
          </w:tcPr>
          <w:p w14:paraId="73F4EDC3" w14:textId="77777777" w:rsidR="00D11CB7" w:rsidRPr="00C9238F" w:rsidRDefault="00D11CB7" w:rsidP="00D11CB7">
            <w:pPr>
              <w:spacing w:before="120"/>
              <w:rPr>
                <w:sz w:val="36"/>
              </w:rPr>
            </w:pPr>
            <w:r w:rsidRPr="00C9238F">
              <w:rPr>
                <w:rFonts w:ascii="Wingdings 2" w:eastAsia="Wingdings 2" w:hAnsi="Wingdings 2" w:cs="Wingdings 2"/>
                <w:sz w:val="36"/>
              </w:rPr>
              <w:t>£</w:t>
            </w:r>
          </w:p>
        </w:tc>
        <w:tc>
          <w:tcPr>
            <w:tcW w:w="4301" w:type="pct"/>
            <w:gridSpan w:val="7"/>
          </w:tcPr>
          <w:p w14:paraId="16523FD6" w14:textId="53368B97" w:rsidR="00D11CB7" w:rsidRDefault="00D11CB7" w:rsidP="00D11CB7">
            <w:pPr>
              <w:spacing w:before="120"/>
            </w:pPr>
            <w:r>
              <w:t>No</w:t>
            </w:r>
          </w:p>
          <w:p w14:paraId="6C67C117" w14:textId="77777777" w:rsidR="00D11CB7" w:rsidRDefault="00D11CB7" w:rsidP="00D11CB7"/>
        </w:tc>
      </w:tr>
      <w:tr w:rsidR="00D11CB7" w:rsidRPr="00C9238F" w14:paraId="20E0BD9C" w14:textId="77777777" w:rsidTr="02D5F208">
        <w:trPr>
          <w:gridAfter w:val="1"/>
          <w:wAfter w:w="312" w:type="pct"/>
        </w:trPr>
        <w:tc>
          <w:tcPr>
            <w:tcW w:w="4688" w:type="pct"/>
            <w:gridSpan w:val="9"/>
            <w:vAlign w:val="bottom"/>
          </w:tcPr>
          <w:p w14:paraId="34CC68E4" w14:textId="3C8DC9EA" w:rsidR="00D11CB7" w:rsidRPr="00C9238F" w:rsidRDefault="00D11CB7" w:rsidP="00D11CB7">
            <w:pPr>
              <w:spacing w:before="240"/>
            </w:pPr>
            <w:r>
              <w:t xml:space="preserve">Do you know approximate length of the damaged fence </w:t>
            </w:r>
            <w:r w:rsidR="00D73C9A">
              <w:t xml:space="preserve">or </w:t>
            </w:r>
            <w:r w:rsidR="001E230E">
              <w:t>f</w:t>
            </w:r>
            <w:r w:rsidR="00D73C9A">
              <w:t xml:space="preserve">ire </w:t>
            </w:r>
            <w:r w:rsidR="001E230E">
              <w:t>c</w:t>
            </w:r>
            <w:r w:rsidR="00D73C9A">
              <w:t xml:space="preserve">ontrol </w:t>
            </w:r>
            <w:r w:rsidR="001E230E">
              <w:t>l</w:t>
            </w:r>
            <w:r w:rsidR="00D73C9A">
              <w:t xml:space="preserve">ine </w:t>
            </w:r>
            <w:r>
              <w:t xml:space="preserve">(in metres) </w:t>
            </w:r>
          </w:p>
        </w:tc>
      </w:tr>
      <w:tr w:rsidR="00D11CB7" w:rsidRPr="00C9238F" w14:paraId="536206E1" w14:textId="77777777" w:rsidTr="02D5F208">
        <w:trPr>
          <w:gridAfter w:val="1"/>
          <w:wAfter w:w="312" w:type="pct"/>
        </w:trPr>
        <w:tc>
          <w:tcPr>
            <w:tcW w:w="4688" w:type="pct"/>
            <w:gridSpan w:val="9"/>
            <w:tcBorders>
              <w:bottom w:val="single" w:sz="4" w:space="0" w:color="auto"/>
            </w:tcBorders>
            <w:vAlign w:val="bottom"/>
          </w:tcPr>
          <w:p w14:paraId="13A59C18" w14:textId="77777777" w:rsidR="00D11CB7" w:rsidRDefault="00D11CB7" w:rsidP="00D11CB7">
            <w:pPr>
              <w:spacing w:before="240"/>
            </w:pPr>
          </w:p>
        </w:tc>
      </w:tr>
      <w:tr w:rsidR="00D11CB7" w:rsidRPr="00C9238F" w14:paraId="08200B82" w14:textId="77777777" w:rsidTr="02D5F208">
        <w:trPr>
          <w:gridAfter w:val="1"/>
          <w:wAfter w:w="312" w:type="pct"/>
        </w:trPr>
        <w:tc>
          <w:tcPr>
            <w:tcW w:w="4688" w:type="pct"/>
            <w:gridSpan w:val="9"/>
            <w:tcBorders>
              <w:top w:val="single" w:sz="4" w:space="0" w:color="auto"/>
            </w:tcBorders>
            <w:vAlign w:val="bottom"/>
          </w:tcPr>
          <w:p w14:paraId="67F048A7" w14:textId="7FA6500B" w:rsidR="00D11CB7" w:rsidRDefault="00D11CB7" w:rsidP="004E7617">
            <w:pPr>
              <w:spacing w:before="360"/>
            </w:pPr>
            <w:r>
              <w:t xml:space="preserve">Are there any safety issues in accessing the fence for assessment – </w:t>
            </w:r>
            <w:proofErr w:type="spellStart"/>
            <w:r>
              <w:t>eg</w:t>
            </w:r>
            <w:proofErr w:type="spellEnd"/>
            <w:r>
              <w:t xml:space="preserve"> fallen trees please describe:</w:t>
            </w:r>
          </w:p>
        </w:tc>
      </w:tr>
      <w:tr w:rsidR="00D11CB7" w:rsidRPr="00C9238F" w14:paraId="2EC1345C" w14:textId="77777777" w:rsidTr="02D5F208">
        <w:trPr>
          <w:gridAfter w:val="1"/>
          <w:wAfter w:w="312" w:type="pct"/>
        </w:trPr>
        <w:tc>
          <w:tcPr>
            <w:tcW w:w="4688" w:type="pct"/>
            <w:gridSpan w:val="9"/>
            <w:tcBorders>
              <w:bottom w:val="single" w:sz="4" w:space="0" w:color="auto"/>
            </w:tcBorders>
            <w:vAlign w:val="bottom"/>
          </w:tcPr>
          <w:p w14:paraId="50E2FAED" w14:textId="77777777" w:rsidR="00D11CB7" w:rsidRDefault="00D11CB7" w:rsidP="00D11CB7">
            <w:pPr>
              <w:spacing w:before="240"/>
            </w:pPr>
          </w:p>
        </w:tc>
      </w:tr>
      <w:tr w:rsidR="00D11CB7" w:rsidRPr="00C9238F" w14:paraId="32CD2741" w14:textId="77777777" w:rsidTr="02D5F208">
        <w:trPr>
          <w:gridAfter w:val="1"/>
          <w:wAfter w:w="312" w:type="pct"/>
        </w:trPr>
        <w:tc>
          <w:tcPr>
            <w:tcW w:w="4688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31C7DD" w14:textId="77777777" w:rsidR="00D11CB7" w:rsidRDefault="00D11CB7" w:rsidP="00D11CB7">
            <w:pPr>
              <w:spacing w:before="240"/>
            </w:pPr>
          </w:p>
        </w:tc>
      </w:tr>
      <w:tr w:rsidR="004E7617" w:rsidRPr="00C9238F" w14:paraId="387CDA2F" w14:textId="77777777" w:rsidTr="02D5F208">
        <w:trPr>
          <w:gridAfter w:val="1"/>
          <w:wAfter w:w="312" w:type="pct"/>
        </w:trPr>
        <w:tc>
          <w:tcPr>
            <w:tcW w:w="4688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BB5A1E" w14:textId="77777777" w:rsidR="004E7617" w:rsidRPr="00C9238F" w:rsidRDefault="004E7617" w:rsidP="00D11CB7">
            <w:pPr>
              <w:spacing w:before="240"/>
            </w:pPr>
          </w:p>
        </w:tc>
      </w:tr>
      <w:tr w:rsidR="004E7617" w:rsidRPr="00C9238F" w14:paraId="3670EA5C" w14:textId="77777777" w:rsidTr="02D5F208">
        <w:trPr>
          <w:gridAfter w:val="1"/>
          <w:wAfter w:w="312" w:type="pct"/>
        </w:trPr>
        <w:tc>
          <w:tcPr>
            <w:tcW w:w="4688" w:type="pct"/>
            <w:gridSpan w:val="9"/>
            <w:tcBorders>
              <w:top w:val="single" w:sz="4" w:space="0" w:color="auto"/>
            </w:tcBorders>
            <w:vAlign w:val="bottom"/>
          </w:tcPr>
          <w:p w14:paraId="5C049264" w14:textId="2412E092" w:rsidR="004E7617" w:rsidRPr="00C9238F" w:rsidRDefault="004E7617" w:rsidP="00D11CB7">
            <w:pPr>
              <w:spacing w:before="240"/>
            </w:pPr>
            <w:r>
              <w:t>Comments:</w:t>
            </w:r>
          </w:p>
        </w:tc>
      </w:tr>
      <w:tr w:rsidR="004E7617" w:rsidRPr="00C9238F" w14:paraId="1D7ED005" w14:textId="77777777" w:rsidTr="02D5F208">
        <w:trPr>
          <w:gridAfter w:val="1"/>
          <w:wAfter w:w="312" w:type="pct"/>
        </w:trPr>
        <w:tc>
          <w:tcPr>
            <w:tcW w:w="4688" w:type="pct"/>
            <w:gridSpan w:val="9"/>
            <w:tcBorders>
              <w:bottom w:val="single" w:sz="4" w:space="0" w:color="auto"/>
            </w:tcBorders>
            <w:vAlign w:val="bottom"/>
          </w:tcPr>
          <w:p w14:paraId="16718EC5" w14:textId="77777777" w:rsidR="004E7617" w:rsidRPr="00C9238F" w:rsidRDefault="004E7617" w:rsidP="00D11CB7">
            <w:pPr>
              <w:spacing w:before="240"/>
            </w:pPr>
          </w:p>
        </w:tc>
      </w:tr>
      <w:tr w:rsidR="004E7617" w:rsidRPr="00C9238F" w14:paraId="55BF9041" w14:textId="77777777" w:rsidTr="02D5F208">
        <w:trPr>
          <w:gridAfter w:val="1"/>
          <w:wAfter w:w="312" w:type="pct"/>
        </w:trPr>
        <w:tc>
          <w:tcPr>
            <w:tcW w:w="4688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4204D0" w14:textId="77777777" w:rsidR="004E7617" w:rsidRPr="00C9238F" w:rsidRDefault="004E7617" w:rsidP="00D11CB7">
            <w:pPr>
              <w:spacing w:before="240"/>
            </w:pPr>
          </w:p>
        </w:tc>
      </w:tr>
    </w:tbl>
    <w:p w14:paraId="34BAF6E4" w14:textId="77777777" w:rsidR="00C9238F" w:rsidRPr="00003212" w:rsidRDefault="00C9238F" w:rsidP="00AF6BFE">
      <w:pPr>
        <w:pStyle w:val="NoSpacing"/>
      </w:pPr>
    </w:p>
    <w:sectPr w:rsidR="00C9238F" w:rsidRPr="00003212" w:rsidSect="00576892">
      <w:headerReference w:type="default" r:id="rId15"/>
      <w:footerReference w:type="defaul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B33BF" w14:textId="77777777" w:rsidR="0016695C" w:rsidRDefault="0016695C" w:rsidP="00C9238F">
      <w:pPr>
        <w:spacing w:after="0" w:line="240" w:lineRule="auto"/>
      </w:pPr>
      <w:r>
        <w:separator/>
      </w:r>
    </w:p>
  </w:endnote>
  <w:endnote w:type="continuationSeparator" w:id="0">
    <w:p w14:paraId="4DA5D8BA" w14:textId="77777777" w:rsidR="0016695C" w:rsidRDefault="0016695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8AE433-F5A0-4577-B51B-F6B80945F885}"/>
    <w:embedBold r:id="rId2" w:fontKey="{15ADFD1C-4CC2-4A6E-AE63-931A451B634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CFCE1CF-2B64-4B5D-9F0A-8980A46F87C8}"/>
    <w:embedBold r:id="rId4" w:fontKey="{3C6D1224-B902-4278-A8F6-2E5270AF44AF}"/>
    <w:embedItalic r:id="rId5" w:fontKey="{85D88CB1-0211-4058-AB10-D7590C9D2C9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679B57D-D006-4667-8552-61A0FAAAB2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22B23E8E-4BC8-4ECB-8CAA-EEC28AF8D8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16278" w14:textId="010E3F45" w:rsidR="009E4C8F" w:rsidRDefault="009E4C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A9DD9EA" wp14:editId="5708FC2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79E57" w14:textId="3B523DAE" w:rsidR="009E4C8F" w:rsidRPr="009E4C8F" w:rsidRDefault="009E4C8F" w:rsidP="009E4C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9E4C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9DD9E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34.95pt;height:34.95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2C079E57" w14:textId="3B523DAE" w:rsidR="009E4C8F" w:rsidRPr="009E4C8F" w:rsidRDefault="009E4C8F" w:rsidP="009E4C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9E4C8F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0BA0FB69" w14:textId="77777777" w:rsidTr="00C4167A">
      <w:tc>
        <w:tcPr>
          <w:tcW w:w="4675" w:type="dxa"/>
          <w:vAlign w:val="center"/>
        </w:tcPr>
        <w:p w14:paraId="33FF12B8" w14:textId="129FDFAF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B7DFEB3" w14:textId="684A3D24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9D9B194" w14:textId="03188704" w:rsidR="00576892" w:rsidRPr="00003212" w:rsidRDefault="004E7617" w:rsidP="00003212">
    <w:pPr>
      <w:pStyle w:val="NoSpacing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9D6484" wp14:editId="024B8DF5">
          <wp:simplePos x="0" y="0"/>
          <wp:positionH relativeFrom="page">
            <wp:posOffset>6078855</wp:posOffset>
          </wp:positionH>
          <wp:positionV relativeFrom="page">
            <wp:posOffset>9458960</wp:posOffset>
          </wp:positionV>
          <wp:extent cx="1518586" cy="489707"/>
          <wp:effectExtent l="0" t="0" r="0" b="5715"/>
          <wp:wrapNone/>
          <wp:docPr id="1077420790" name="Picture 1077420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 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586" cy="489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8D010" w14:textId="17BDC204" w:rsidR="009E4C8F" w:rsidRDefault="009E4C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65C8BF82" wp14:editId="474560D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2A0A2E" w14:textId="15D52F7A" w:rsidR="009E4C8F" w:rsidRPr="009E4C8F" w:rsidRDefault="009E4C8F" w:rsidP="009E4C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9E4C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C8BF8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OFFICIAL" style="position:absolute;margin-left:0;margin-top:0;width:34.95pt;height:34.9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062A0A2E" w14:textId="15D52F7A" w:rsidR="009E4C8F" w:rsidRPr="009E4C8F" w:rsidRDefault="009E4C8F" w:rsidP="009E4C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9E4C8F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4D7BB1" w:rsidRPr="00003212" w14:paraId="6E590ADC" w14:textId="77777777" w:rsidTr="00C4167A">
      <w:tc>
        <w:tcPr>
          <w:tcW w:w="4675" w:type="dxa"/>
          <w:vAlign w:val="center"/>
        </w:tcPr>
        <w:p w14:paraId="0D215C71" w14:textId="77777777" w:rsidR="004D7BB1" w:rsidRPr="00003212" w:rsidRDefault="004D7BB1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3E409CE" w14:textId="77777777" w:rsidR="004D7BB1" w:rsidRPr="00003212" w:rsidRDefault="004D7BB1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90290C2" w14:textId="77777777" w:rsidR="004D7BB1" w:rsidRPr="00003212" w:rsidRDefault="004D7BB1" w:rsidP="00003212">
    <w:pPr>
      <w:pStyle w:val="NoSpacing"/>
    </w:pPr>
    <w:r>
      <w:rPr>
        <w:noProof/>
      </w:rPr>
      <w:drawing>
        <wp:anchor distT="0" distB="0" distL="114300" distR="114300" simplePos="0" relativeHeight="251670528" behindDoc="1" locked="0" layoutInCell="1" allowOverlap="1" wp14:anchorId="22783F9D" wp14:editId="7A2D3B67">
          <wp:simplePos x="0" y="0"/>
          <wp:positionH relativeFrom="page">
            <wp:posOffset>6078855</wp:posOffset>
          </wp:positionH>
          <wp:positionV relativeFrom="page">
            <wp:posOffset>9458960</wp:posOffset>
          </wp:positionV>
          <wp:extent cx="1518586" cy="489707"/>
          <wp:effectExtent l="0" t="0" r="0" b="5715"/>
          <wp:wrapNone/>
          <wp:docPr id="2046700344" name="Picture 2046700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 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586" cy="489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63C2D" w14:textId="77777777" w:rsidR="0016695C" w:rsidRDefault="0016695C" w:rsidP="00C9238F">
      <w:pPr>
        <w:spacing w:after="0" w:line="240" w:lineRule="auto"/>
      </w:pPr>
      <w:r>
        <w:separator/>
      </w:r>
    </w:p>
  </w:footnote>
  <w:footnote w:type="continuationSeparator" w:id="0">
    <w:p w14:paraId="477B2979" w14:textId="77777777" w:rsidR="0016695C" w:rsidRDefault="0016695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F2A1A" w14:textId="0B0174BE" w:rsidR="00C9238F" w:rsidRPr="00C9238F" w:rsidRDefault="00D349CB" w:rsidP="00576892">
    <w:pPr>
      <w:pStyle w:val="NoSpacing"/>
    </w:pPr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1E864BB" wp14:editId="69061897">
              <wp:simplePos x="0" y="0"/>
              <wp:positionH relativeFrom="margin">
                <wp:align>left</wp:align>
              </wp:positionH>
              <wp:positionV relativeFrom="paragraph">
                <wp:posOffset>-38100</wp:posOffset>
              </wp:positionV>
              <wp:extent cx="5725160" cy="118364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5160" cy="118422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DELWPTableNormal"/>
                            <w:tblW w:w="0" w:type="auto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6521"/>
                          </w:tblGrid>
                          <w:tr w:rsidR="00B414A9" w:rsidRPr="00DB24B0" w14:paraId="76076042" w14:textId="77777777" w:rsidTr="00CF2C46">
                            <w:trPr>
                              <w:trHeight w:hRule="exact" w:val="1272"/>
                            </w:trPr>
                            <w:tc>
                              <w:tcPr>
                                <w:tcW w:w="6521" w:type="dxa"/>
                              </w:tcPr>
                              <w:p w14:paraId="618163A3" w14:textId="77777777" w:rsidR="00B414A9" w:rsidRPr="00D566ED" w:rsidRDefault="00B414A9" w:rsidP="00B414A9">
                                <w:pPr>
                                  <w:pStyle w:val="Title"/>
                                  <w:rPr>
                                    <w:rFonts w:asciiTheme="minorHAnsi" w:hAnsiTheme="minorHAnsi" w:cstheme="minorHAnsi"/>
                                    <w:sz w:val="32"/>
                                    <w:szCs w:val="32"/>
                                  </w:rPr>
                                </w:pPr>
                                <w:r w:rsidRPr="00D566ED">
                                  <w:rPr>
                                    <w:rFonts w:asciiTheme="minorHAnsi" w:hAnsiTheme="minorHAnsi" w:cstheme="minorHAnsi"/>
                                    <w:sz w:val="32"/>
                                    <w:szCs w:val="32"/>
                                  </w:rPr>
                                  <w:t xml:space="preserve">Fences, Essential Water &amp; Control Lines  </w:t>
                                </w:r>
                              </w:p>
                              <w:p w14:paraId="3BD85A27" w14:textId="77777777" w:rsidR="00B414A9" w:rsidRPr="00DB24B0" w:rsidRDefault="00B414A9" w:rsidP="00B414A9">
                                <w:pPr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 w:rsidRPr="00DB24B0"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  <w:t>Bushfire Recovery Information</w:t>
                                </w:r>
                              </w:p>
                            </w:tc>
                          </w:tr>
                          <w:tr w:rsidR="00B414A9" w:rsidRPr="00FC64AF" w14:paraId="1434DDEA" w14:textId="77777777" w:rsidTr="00CF2C46">
                            <w:trPr>
                              <w:trHeight w:hRule="exact" w:val="907"/>
                            </w:trPr>
                            <w:tc>
                              <w:tcPr>
                                <w:tcW w:w="6521" w:type="dxa"/>
                              </w:tcPr>
                              <w:p w14:paraId="1404B8DE" w14:textId="2A2C4D99" w:rsidR="00B414A9" w:rsidRPr="00FC64AF" w:rsidRDefault="00B74263" w:rsidP="00B414A9">
                                <w:pPr>
                                  <w:pStyle w:val="Subtitle"/>
                                </w:pPr>
                                <w:r>
                                  <w:t>I</w:t>
                                </w:r>
                                <w:r w:rsidR="00B414A9">
                                  <w:t xml:space="preserve">nformation for private landholders </w:t>
                                </w:r>
                                <w:r w:rsidR="00291A00">
                                  <w:t>affected by</w:t>
                                </w:r>
                                <w:r w:rsidR="00B414A9">
                                  <w:t xml:space="preserve"> bushfires</w:t>
                                </w:r>
                              </w:p>
                            </w:tc>
                          </w:tr>
                        </w:tbl>
                        <w:p w14:paraId="70E48CFB" w14:textId="5963BD5B" w:rsidR="00D349CB" w:rsidRDefault="00D349C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E864B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3pt;width:450.8pt;height:93.2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" filled="f" stroked="f">
              <v:textbox>
                <w:txbxContent>
                  <w:tbl>
                    <w:tblPr>
                      <w:tblStyle w:val="DELWPTableNormal"/>
                      <w:tblW w:w="0" w:type="auto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6521"/>
                    </w:tblGrid>
                    <w:tr w:rsidR="00B414A9" w:rsidRPr="00DB24B0" w14:paraId="76076042" w14:textId="77777777" w:rsidTr="00CF2C46">
                      <w:trPr>
                        <w:trHeight w:hRule="exact" w:val="1272"/>
                      </w:trPr>
                      <w:tc>
                        <w:tcPr>
                          <w:tcW w:w="6521" w:type="dxa"/>
                        </w:tcPr>
                        <w:p w14:paraId="618163A3" w14:textId="77777777" w:rsidR="00B414A9" w:rsidRPr="00D566ED" w:rsidRDefault="00B414A9" w:rsidP="00B414A9">
                          <w:pPr>
                            <w:pStyle w:val="Title"/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</w:rPr>
                          </w:pPr>
                          <w:r w:rsidRPr="00D566ED"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</w:rPr>
                            <w:t xml:space="preserve">Fences, Essential Water &amp; Control Lines  </w:t>
                          </w:r>
                        </w:p>
                        <w:p w14:paraId="3BD85A27" w14:textId="77777777" w:rsidR="00B414A9" w:rsidRPr="00DB24B0" w:rsidRDefault="00B414A9" w:rsidP="00B414A9">
                          <w:pPr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 w:rsidRPr="00DB24B0">
                            <w:rPr>
                              <w:rFonts w:cstheme="minorHAnsi"/>
                              <w:sz w:val="36"/>
                              <w:szCs w:val="36"/>
                            </w:rPr>
                            <w:t>Bushfire Recovery Information</w:t>
                          </w:r>
                        </w:p>
                      </w:tc>
                    </w:tr>
                    <w:tr w:rsidR="00B414A9" w:rsidRPr="00FC64AF" w14:paraId="1434DDEA" w14:textId="77777777" w:rsidTr="00CF2C46">
                      <w:trPr>
                        <w:trHeight w:hRule="exact" w:val="907"/>
                      </w:trPr>
                      <w:tc>
                        <w:tcPr>
                          <w:tcW w:w="6521" w:type="dxa"/>
                        </w:tcPr>
                        <w:p w14:paraId="1404B8DE" w14:textId="2A2C4D99" w:rsidR="00B414A9" w:rsidRPr="00FC64AF" w:rsidRDefault="00B74263" w:rsidP="00B414A9">
                          <w:pPr>
                            <w:pStyle w:val="Subtitle"/>
                          </w:pPr>
                          <w:r>
                            <w:t>I</w:t>
                          </w:r>
                          <w:r w:rsidR="00B414A9">
                            <w:t xml:space="preserve">nformation for private landholders </w:t>
                          </w:r>
                          <w:r w:rsidR="00291A00">
                            <w:t>affected by</w:t>
                          </w:r>
                          <w:r w:rsidR="00B414A9">
                            <w:t xml:space="preserve"> bushfires</w:t>
                          </w:r>
                        </w:p>
                      </w:tc>
                    </w:tr>
                  </w:tbl>
                  <w:p w14:paraId="70E48CFB" w14:textId="5963BD5B" w:rsidR="00D349CB" w:rsidRDefault="00D349CB"/>
                </w:txbxContent>
              </v:textbox>
              <w10:wrap type="square" anchorx="margin"/>
            </v:shape>
          </w:pict>
        </mc:Fallback>
      </mc:AlternateContent>
    </w:r>
    <w:r w:rsidR="00A93E8B"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93809DB" wp14:editId="3D792110">
              <wp:simplePos x="0" y="0"/>
              <wp:positionH relativeFrom="column">
                <wp:posOffset>-509905</wp:posOffset>
              </wp:positionH>
              <wp:positionV relativeFrom="paragraph">
                <wp:posOffset>-209550</wp:posOffset>
              </wp:positionV>
              <wp:extent cx="5344160" cy="1524000"/>
              <wp:effectExtent l="0" t="0" r="8890" b="0"/>
              <wp:wrapNone/>
              <wp:docPr id="20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44160" cy="1524000"/>
                        <a:chOff x="0" y="0"/>
                        <a:chExt cx="5344299" cy="1717200"/>
                      </a:xfrm>
                    </wpg:grpSpPr>
                    <wps:wsp>
                      <wps:cNvPr id="4" name="Green Header Box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0554" cy="1717200"/>
                        </a:xfrm>
                        <a:custGeom>
                          <a:avLst/>
                          <a:gdLst>
                            <a:gd name="connsiteX0" fmla="*/ 0 w 4859655"/>
                            <a:gd name="connsiteY0" fmla="*/ 0 h 1022350"/>
                            <a:gd name="connsiteX1" fmla="*/ 4859655 w 4859655"/>
                            <a:gd name="connsiteY1" fmla="*/ 0 h 1022350"/>
                            <a:gd name="connsiteX2" fmla="*/ 4859655 w 4859655"/>
                            <a:gd name="connsiteY2" fmla="*/ 1022350 h 1022350"/>
                            <a:gd name="connsiteX3" fmla="*/ 0 w 4859655"/>
                            <a:gd name="connsiteY3" fmla="*/ 1022350 h 1022350"/>
                            <a:gd name="connsiteX4" fmla="*/ 0 w 4859655"/>
                            <a:gd name="connsiteY4" fmla="*/ 0 h 1022350"/>
                            <a:gd name="connsiteX0" fmla="*/ 0 w 5339135"/>
                            <a:gd name="connsiteY0" fmla="*/ 0 h 1022350"/>
                            <a:gd name="connsiteX1" fmla="*/ 5339135 w 5339135"/>
                            <a:gd name="connsiteY1" fmla="*/ 0 h 1022350"/>
                            <a:gd name="connsiteX2" fmla="*/ 4859655 w 5339135"/>
                            <a:gd name="connsiteY2" fmla="*/ 1022350 h 1022350"/>
                            <a:gd name="connsiteX3" fmla="*/ 0 w 5339135"/>
                            <a:gd name="connsiteY3" fmla="*/ 1022350 h 1022350"/>
                            <a:gd name="connsiteX4" fmla="*/ 0 w 5339135"/>
                            <a:gd name="connsiteY4" fmla="*/ 0 h 1022350"/>
                            <a:gd name="connsiteX0" fmla="*/ 0 w 5339135"/>
                            <a:gd name="connsiteY0" fmla="*/ 0 h 1022350"/>
                            <a:gd name="connsiteX1" fmla="*/ 5339135 w 5339135"/>
                            <a:gd name="connsiteY1" fmla="*/ 0 h 1022350"/>
                            <a:gd name="connsiteX2" fmla="*/ 4548116 w 5339135"/>
                            <a:gd name="connsiteY2" fmla="*/ 1022350 h 1022350"/>
                            <a:gd name="connsiteX3" fmla="*/ 0 w 5339135"/>
                            <a:gd name="connsiteY3" fmla="*/ 1022350 h 1022350"/>
                            <a:gd name="connsiteX4" fmla="*/ 0 w 5339135"/>
                            <a:gd name="connsiteY4" fmla="*/ 0 h 1022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39135" h="1022350">
                              <a:moveTo>
                                <a:pt x="0" y="0"/>
                              </a:moveTo>
                              <a:lnTo>
                                <a:pt x="5339135" y="0"/>
                              </a:lnTo>
                              <a:lnTo>
                                <a:pt x="4548116" y="1022350"/>
                              </a:lnTo>
                              <a:lnTo>
                                <a:pt x="0" y="1022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1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Checker Box"/>
                      <wpg:cNvGrpSpPr/>
                      <wpg:grpSpPr>
                        <a:xfrm>
                          <a:off x="3969099" y="0"/>
                          <a:ext cx="1375200" cy="1717200"/>
                          <a:chOff x="3980815" y="0"/>
                          <a:chExt cx="1376045" cy="1717040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4653915" y="0"/>
                            <a:ext cx="418465" cy="286385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3"/>
                              <a:gd name="T2" fmla="*/ 783 w 1153"/>
                              <a:gd name="T3" fmla="*/ 783 h 783"/>
                              <a:gd name="T4" fmla="*/ 0 w 1153"/>
                              <a:gd name="T5" fmla="*/ 783 h 783"/>
                              <a:gd name="T6" fmla="*/ 370 w 1153"/>
                              <a:gd name="T7" fmla="*/ 0 h 783"/>
                              <a:gd name="T8" fmla="*/ 1153 w 1153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3">
                                <a:moveTo>
                                  <a:pt x="1153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4518660" y="286385"/>
                            <a:ext cx="419735" cy="285750"/>
                          </a:xfrm>
                          <a:custGeom>
                            <a:avLst/>
                            <a:gdLst>
                              <a:gd name="T0" fmla="*/ 1154 w 1154"/>
                              <a:gd name="T1" fmla="*/ 0 h 783"/>
                              <a:gd name="T2" fmla="*/ 784 w 1154"/>
                              <a:gd name="T3" fmla="*/ 783 h 783"/>
                              <a:gd name="T4" fmla="*/ 0 w 1154"/>
                              <a:gd name="T5" fmla="*/ 783 h 783"/>
                              <a:gd name="T6" fmla="*/ 371 w 1154"/>
                              <a:gd name="T7" fmla="*/ 0 h 783"/>
                              <a:gd name="T8" fmla="*/ 1154 w 1154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4" h="783">
                                <a:moveTo>
                                  <a:pt x="1154" y="0"/>
                                </a:moveTo>
                                <a:lnTo>
                                  <a:pt x="784" y="783"/>
                                </a:lnTo>
                                <a:lnTo>
                                  <a:pt x="0" y="783"/>
                                </a:lnTo>
                                <a:lnTo>
                                  <a:pt x="371" y="0"/>
                                </a:lnTo>
                                <a:lnTo>
                                  <a:pt x="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4938395" y="0"/>
                            <a:ext cx="418465" cy="286385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3"/>
                              <a:gd name="T2" fmla="*/ 783 w 1153"/>
                              <a:gd name="T3" fmla="*/ 783 h 783"/>
                              <a:gd name="T4" fmla="*/ 0 w 1153"/>
                              <a:gd name="T5" fmla="*/ 783 h 783"/>
                              <a:gd name="T6" fmla="*/ 370 w 1153"/>
                              <a:gd name="T7" fmla="*/ 0 h 783"/>
                              <a:gd name="T8" fmla="*/ 1153 w 1153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3">
                                <a:moveTo>
                                  <a:pt x="1153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8"/>
                        <wps:cNvSpPr>
                          <a:spLocks/>
                        </wps:cNvSpPr>
                        <wps:spPr bwMode="auto">
                          <a:xfrm>
                            <a:off x="4803775" y="286385"/>
                            <a:ext cx="419100" cy="285750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3"/>
                              <a:gd name="T2" fmla="*/ 783 w 1153"/>
                              <a:gd name="T3" fmla="*/ 783 h 783"/>
                              <a:gd name="T4" fmla="*/ 0 w 1153"/>
                              <a:gd name="T5" fmla="*/ 783 h 783"/>
                              <a:gd name="T6" fmla="*/ 370 w 1153"/>
                              <a:gd name="T7" fmla="*/ 0 h 783"/>
                              <a:gd name="T8" fmla="*/ 1153 w 1153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3">
                                <a:moveTo>
                                  <a:pt x="1153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4384675" y="572135"/>
                            <a:ext cx="419100" cy="286385"/>
                          </a:xfrm>
                          <a:custGeom>
                            <a:avLst/>
                            <a:gdLst>
                              <a:gd name="T0" fmla="*/ 1154 w 1154"/>
                              <a:gd name="T1" fmla="*/ 0 h 783"/>
                              <a:gd name="T2" fmla="*/ 783 w 1154"/>
                              <a:gd name="T3" fmla="*/ 783 h 783"/>
                              <a:gd name="T4" fmla="*/ 0 w 1154"/>
                              <a:gd name="T5" fmla="*/ 783 h 783"/>
                              <a:gd name="T6" fmla="*/ 370 w 1154"/>
                              <a:gd name="T7" fmla="*/ 0 h 783"/>
                              <a:gd name="T8" fmla="*/ 1154 w 1154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4" h="783">
                                <a:moveTo>
                                  <a:pt x="1154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0" y="0"/>
                                </a:lnTo>
                                <a:lnTo>
                                  <a:pt x="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4250055" y="858520"/>
                            <a:ext cx="419100" cy="285750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3"/>
                              <a:gd name="T2" fmla="*/ 783 w 1153"/>
                              <a:gd name="T3" fmla="*/ 783 h 783"/>
                              <a:gd name="T4" fmla="*/ 0 w 1153"/>
                              <a:gd name="T5" fmla="*/ 783 h 783"/>
                              <a:gd name="T6" fmla="*/ 370 w 1153"/>
                              <a:gd name="T7" fmla="*/ 0 h 783"/>
                              <a:gd name="T8" fmla="*/ 1153 w 1153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3">
                                <a:moveTo>
                                  <a:pt x="1153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4669155" y="572135"/>
                            <a:ext cx="419100" cy="286385"/>
                          </a:xfrm>
                          <a:custGeom>
                            <a:avLst/>
                            <a:gdLst>
                              <a:gd name="T0" fmla="*/ 1154 w 1154"/>
                              <a:gd name="T1" fmla="*/ 0 h 783"/>
                              <a:gd name="T2" fmla="*/ 783 w 1154"/>
                              <a:gd name="T3" fmla="*/ 783 h 783"/>
                              <a:gd name="T4" fmla="*/ 0 w 1154"/>
                              <a:gd name="T5" fmla="*/ 783 h 783"/>
                              <a:gd name="T6" fmla="*/ 371 w 1154"/>
                              <a:gd name="T7" fmla="*/ 0 h 783"/>
                              <a:gd name="T8" fmla="*/ 1154 w 1154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4" h="783">
                                <a:moveTo>
                                  <a:pt x="1154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1" y="0"/>
                                </a:lnTo>
                                <a:lnTo>
                                  <a:pt x="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4534535" y="858520"/>
                            <a:ext cx="419100" cy="285750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3"/>
                              <a:gd name="T2" fmla="*/ 783 w 1153"/>
                              <a:gd name="T3" fmla="*/ 783 h 783"/>
                              <a:gd name="T4" fmla="*/ 0 w 1153"/>
                              <a:gd name="T5" fmla="*/ 783 h 783"/>
                              <a:gd name="T6" fmla="*/ 370 w 1153"/>
                              <a:gd name="T7" fmla="*/ 0 h 783"/>
                              <a:gd name="T8" fmla="*/ 1153 w 1153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3">
                                <a:moveTo>
                                  <a:pt x="1153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4115435" y="1144270"/>
                            <a:ext cx="419100" cy="286385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4"/>
                              <a:gd name="T2" fmla="*/ 783 w 1153"/>
                              <a:gd name="T3" fmla="*/ 784 h 784"/>
                              <a:gd name="T4" fmla="*/ 0 w 1153"/>
                              <a:gd name="T5" fmla="*/ 784 h 784"/>
                              <a:gd name="T6" fmla="*/ 370 w 1153"/>
                              <a:gd name="T7" fmla="*/ 0 h 784"/>
                              <a:gd name="T8" fmla="*/ 1153 w 1153"/>
                              <a:gd name="T9" fmla="*/ 0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4">
                                <a:moveTo>
                                  <a:pt x="1153" y="0"/>
                                </a:moveTo>
                                <a:lnTo>
                                  <a:pt x="783" y="784"/>
                                </a:lnTo>
                                <a:lnTo>
                                  <a:pt x="0" y="784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3980815" y="1430655"/>
                            <a:ext cx="419100" cy="286385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3"/>
                              <a:gd name="T2" fmla="*/ 783 w 1153"/>
                              <a:gd name="T3" fmla="*/ 783 h 783"/>
                              <a:gd name="T4" fmla="*/ 0 w 1153"/>
                              <a:gd name="T5" fmla="*/ 783 h 783"/>
                              <a:gd name="T6" fmla="*/ 370 w 1153"/>
                              <a:gd name="T7" fmla="*/ 0 h 783"/>
                              <a:gd name="T8" fmla="*/ 1153 w 1153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3">
                                <a:moveTo>
                                  <a:pt x="1153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4399915" y="1144270"/>
                            <a:ext cx="419100" cy="286385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4"/>
                              <a:gd name="T2" fmla="*/ 783 w 1153"/>
                              <a:gd name="T3" fmla="*/ 784 h 784"/>
                              <a:gd name="T4" fmla="*/ 0 w 1153"/>
                              <a:gd name="T5" fmla="*/ 784 h 784"/>
                              <a:gd name="T6" fmla="*/ 370 w 1153"/>
                              <a:gd name="T7" fmla="*/ 0 h 784"/>
                              <a:gd name="T8" fmla="*/ 1153 w 1153"/>
                              <a:gd name="T9" fmla="*/ 0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4">
                                <a:moveTo>
                                  <a:pt x="1153" y="0"/>
                                </a:moveTo>
                                <a:lnTo>
                                  <a:pt x="783" y="784"/>
                                </a:lnTo>
                                <a:lnTo>
                                  <a:pt x="0" y="784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4260269" y="1430655"/>
                            <a:ext cx="419100" cy="286385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3"/>
                              <a:gd name="T2" fmla="*/ 783 w 1153"/>
                              <a:gd name="T3" fmla="*/ 783 h 783"/>
                              <a:gd name="T4" fmla="*/ 0 w 1153"/>
                              <a:gd name="T5" fmla="*/ 783 h 783"/>
                              <a:gd name="T6" fmla="*/ 370 w 1153"/>
                              <a:gd name="T7" fmla="*/ 0 h 783"/>
                              <a:gd name="T8" fmla="*/ 1153 w 1153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3">
                                <a:moveTo>
                                  <a:pt x="1153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1919CD" id="Group 20" o:spid="_x0000_s1026" style="position:absolute;margin-left:-40.15pt;margin-top:-16.5pt;width:420.8pt;height:120pt;z-index:251673600;mso-height-relative:margin" coordsize="53442,17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">
              <v:shape id="Green Header Box" o:spid="_x0000_s1027" style="position:absolute;width:53105;height:17172;visibility:visible;mso-wrap-style:square;v-text-anchor:top" coordsize="5339135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" path="m,l5339135,,4548116,1022350,,1022350,,xe" fillcolor="#00714e" stroked="f">
                <v:stroke joinstyle="miter"/>
                <v:path o:connecttype="custom" o:connectlocs="0,0;5310554,0;4523769,1717200;0,1717200;0,0" o:connectangles="0,0,0,0,0"/>
              </v:shape>
              <v:group id="Checker Box" o:spid="_x0000_s1028" style="position:absolute;left:39690;width:13752;height:17172" coordorigin="39808" coordsize="13760,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5" o:spid="_x0000_s1029" style="position:absolute;left:46539;width:4184;height:2863;visibility:visible;mso-wrap-style:square;v-text-anchor:top" coordsize="115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" path="m1153,l783,783,,783,370,r783,xe" fillcolor="#007247" stroked="f">
                  <v:path arrowok="t" o:connecttype="custom" o:connectlocs="418465,0;284179,286385;0,286385;134286,0;418465,0" o:connectangles="0,0,0,0,0"/>
                </v:shape>
                <v:shape id="Freeform 6" o:spid="_x0000_s1030" style="position:absolute;left:45186;top:2863;width:4197;height:2858;visibility:visible;mso-wrap-style:square;v-text-anchor:top" coordsize="1154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" path="m1154,l784,783,,783,371,r783,xe" fillcolor="#f5e100" stroked="f">
                  <v:path arrowok="t" o:connecttype="custom" o:connectlocs="419735,0;285158,285750;0,285750;134941,0;419735,0" o:connectangles="0,0,0,0,0"/>
                </v:shape>
                <v:shape id="Freeform 7" o:spid="_x0000_s1031" style="position:absolute;left:49383;width:4185;height:2863;visibility:visible;mso-wrap-style:square;v-text-anchor:top" coordsize="115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" path="m1153,l783,783,,783,370,r783,xe" fillcolor="#f5e100" stroked="f">
                  <v:path arrowok="t" o:connecttype="custom" o:connectlocs="418465,0;284179,286385;0,286385;134286,0;418465,0" o:connectangles="0,0,0,0,0"/>
                </v:shape>
                <v:shape id="Freeform 8" o:spid="_x0000_s1032" style="position:absolute;left:48037;top:2863;width:4191;height:2858;visibility:visible;mso-wrap-style:square;v-text-anchor:top" coordsize="115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" path="m1153,l783,783,,783,370,r783,xe" fillcolor="#007247" stroked="f">
                  <v:path arrowok="t" o:connecttype="custom" o:connectlocs="419100,0;284610,285750;0,285750;134490,0;419100,0" o:connectangles="0,0,0,0,0"/>
                </v:shape>
                <v:shape id="Freeform 9" o:spid="_x0000_s1033" style="position:absolute;left:43846;top:5721;width:4191;height:2864;visibility:visible;mso-wrap-style:square;v-text-anchor:top" coordsize="1154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" path="m1154,l783,783,,783,370,r784,xe" fillcolor="#007247" stroked="f">
                  <v:path arrowok="t" o:connecttype="custom" o:connectlocs="419100,0;284363,286385;0,286385;134373,0;419100,0" o:connectangles="0,0,0,0,0"/>
                </v:shape>
                <v:shape id="Freeform 10" o:spid="_x0000_s1034" style="position:absolute;left:42500;top:8585;width:4191;height:2857;visibility:visible;mso-wrap-style:square;v-text-anchor:top" coordsize="115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" path="m1153,l783,783,,783,370,r783,xe" fillcolor="#f5e100" stroked="f">
                  <v:path arrowok="t" o:connecttype="custom" o:connectlocs="419100,0;284610,285750;0,285750;134490,0;419100,0" o:connectangles="0,0,0,0,0"/>
                </v:shape>
                <v:shape id="Freeform 11" o:spid="_x0000_s1035" style="position:absolute;left:46691;top:5721;width:4191;height:2864;visibility:visible;mso-wrap-style:square;v-text-anchor:top" coordsize="1154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" path="m1154,l783,783,,783,371,r783,xe" fillcolor="#f5e100" stroked="f">
                  <v:path arrowok="t" o:connecttype="custom" o:connectlocs="419100,0;284363,286385;0,286385;134737,0;419100,0" o:connectangles="0,0,0,0,0"/>
                </v:shape>
                <v:shape id="Freeform 12" o:spid="_x0000_s1036" style="position:absolute;left:45345;top:8585;width:4191;height:2857;visibility:visible;mso-wrap-style:square;v-text-anchor:top" coordsize="115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" path="m1153,l783,783,,783,370,r783,xe" fillcolor="#007247" stroked="f">
                  <v:path arrowok="t" o:connecttype="custom" o:connectlocs="419100,0;284610,285750;0,285750;134490,0;419100,0" o:connectangles="0,0,0,0,0"/>
                </v:shape>
                <v:shape id="Freeform 13" o:spid="_x0000_s1037" style="position:absolute;left:41154;top:11442;width:4191;height:2864;visibility:visible;mso-wrap-style:square;v-text-anchor:top" coordsize="1153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" path="m1153,l783,784,,784,370,r783,xe" fillcolor="#007247" stroked="f">
                  <v:path arrowok="t" o:connecttype="custom" o:connectlocs="419100,0;284610,286385;0,286385;134490,0;419100,0" o:connectangles="0,0,0,0,0"/>
                </v:shape>
                <v:shape id="Freeform 14" o:spid="_x0000_s1038" style="position:absolute;left:39808;top:14306;width:4191;height:2864;visibility:visible;mso-wrap-style:square;v-text-anchor:top" coordsize="115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" path="m1153,l783,783,,783,370,r783,xe" fillcolor="#f5e100" stroked="f">
                  <v:path arrowok="t" o:connecttype="custom" o:connectlocs="419100,0;284610,286385;0,286385;134490,0;419100,0" o:connectangles="0,0,0,0,0"/>
                </v:shape>
                <v:shape id="Freeform 15" o:spid="_x0000_s1039" style="position:absolute;left:43999;top:11442;width:4191;height:2864;visibility:visible;mso-wrap-style:square;v-text-anchor:top" coordsize="1153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" path="m1153,l783,784,,784,370,r783,xe" fillcolor="#f5e100" stroked="f">
                  <v:path arrowok="t" o:connecttype="custom" o:connectlocs="419100,0;284610,286385;0,286385;134490,0;419100,0" o:connectangles="0,0,0,0,0"/>
                </v:shape>
                <v:shape id="Freeform 16" o:spid="_x0000_s1040" style="position:absolute;left:42602;top:14306;width:4191;height:2864;visibility:visible;mso-wrap-style:square;v-text-anchor:top" coordsize="115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" path="m1153,l783,783,,783,370,r783,xe" fillcolor="#007247" stroked="f">
                  <v:path arrowok="t" o:connecttype="custom" o:connectlocs="419100,0;284610,286385;0,286385;134490,0;419100,0" o:connectangles="0,0,0,0,0"/>
                </v:shape>
              </v:group>
            </v:group>
          </w:pict>
        </mc:Fallback>
      </mc:AlternateContent>
    </w:r>
    <w:r w:rsidR="00A93E8B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A1D6981" wp14:editId="70EC8A0E">
              <wp:simplePos x="0" y="0"/>
              <wp:positionH relativeFrom="page">
                <wp:posOffset>4782435</wp:posOffset>
              </wp:positionH>
              <wp:positionV relativeFrom="page">
                <wp:posOffset>243591</wp:posOffset>
              </wp:positionV>
              <wp:extent cx="2573655" cy="1524000"/>
              <wp:effectExtent l="0" t="0" r="0" b="0"/>
              <wp:wrapNone/>
              <wp:docPr id="22" name="Dark Green Header Box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3655" cy="1524000"/>
                      </a:xfrm>
                      <a:prstGeom prst="rect">
                        <a:avLst/>
                      </a:prstGeom>
                      <a:solidFill>
                        <a:srgbClr val="00563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3CFFCD" id="Dark Green Header Box" o:spid="_x0000_s1026" style="position:absolute;margin-left:376.55pt;margin-top:19.2pt;width:202.65pt;height:120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" fillcolor="#00563f" stroked="f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5DA3C" w14:textId="77777777" w:rsidR="004D7BB1" w:rsidRPr="00C9238F" w:rsidRDefault="004D7BB1" w:rsidP="00576892">
    <w:pPr>
      <w:pStyle w:val="NoSpacing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A521F38" wp14:editId="0B845EA5">
          <wp:simplePos x="0" y="0"/>
          <wp:positionH relativeFrom="page">
            <wp:posOffset>485775</wp:posOffset>
          </wp:positionH>
          <wp:positionV relativeFrom="page">
            <wp:posOffset>114300</wp:posOffset>
          </wp:positionV>
          <wp:extent cx="7051675" cy="1095375"/>
          <wp:effectExtent l="0" t="0" r="0" b="9525"/>
          <wp:wrapNone/>
          <wp:docPr id="1198288395" name="Picture 11982883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Sheet Header p2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1675" cy="1095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702F955D" wp14:editId="6C81FE2E">
              <wp:simplePos x="0" y="0"/>
              <wp:positionH relativeFrom="margin">
                <wp:posOffset>-238125</wp:posOffset>
              </wp:positionH>
              <wp:positionV relativeFrom="paragraph">
                <wp:posOffset>-276225</wp:posOffset>
              </wp:positionV>
              <wp:extent cx="6610350" cy="923925"/>
              <wp:effectExtent l="0" t="0" r="0" b="0"/>
              <wp:wrapSquare wrapText="bothSides"/>
              <wp:docPr id="73718270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0" cy="923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37C55A" w14:textId="77777777" w:rsidR="004D7BB1" w:rsidRDefault="004D7BB1" w:rsidP="00D73C9A">
                          <w:pPr>
                            <w:spacing w:before="93" w:after="40" w:line="252" w:lineRule="auto"/>
                            <w:ind w:left="153" w:right="380" w:hanging="6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t xml:space="preserve">Bushfire Recovery Information </w:t>
                          </w:r>
                        </w:p>
                        <w:p w14:paraId="119AF76C" w14:textId="77777777" w:rsidR="004D7BB1" w:rsidRDefault="004D7BB1" w:rsidP="00D73C9A">
                          <w:pPr>
                            <w:spacing w:before="93" w:after="40" w:line="252" w:lineRule="auto"/>
                            <w:ind w:left="153" w:right="380" w:hanging="6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t xml:space="preserve">LANDHOLDER FORM </w:t>
                          </w:r>
                        </w:p>
                        <w:p w14:paraId="0112A907" w14:textId="77777777" w:rsidR="004D7BB1" w:rsidRPr="00B21F76" w:rsidRDefault="004D7BB1" w:rsidP="00756F66">
                          <w:pPr>
                            <w:spacing w:before="60" w:after="60" w:line="252" w:lineRule="auto"/>
                            <w:ind w:left="153" w:right="380" w:hanging="6"/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t xml:space="preserve">Essential Water Replacement, Fencing </w:t>
                          </w:r>
                          <w:r w:rsidRPr="00B21F76"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t>Repairs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pacing w:val="40"/>
                              <w:szCs w:val="24"/>
                            </w:rPr>
                            <w:t>R</w:t>
                          </w:r>
                          <w:r w:rsidRPr="00B21F76">
                            <w:rPr>
                              <w:b/>
                              <w:bCs/>
                              <w:color w:val="FFFFFF" w:themeColor="background1"/>
                              <w:w w:val="110"/>
                              <w:szCs w:val="24"/>
                            </w:rPr>
                            <w:t>ehabilitation of control lines</w:t>
                          </w:r>
                        </w:p>
                        <w:p w14:paraId="43EB2D43" w14:textId="77777777" w:rsidR="004D7BB1" w:rsidRDefault="004D7BB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F955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18.75pt;margin-top:-21.75pt;width:520.5pt;height:72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" filled="f" stroked="f">
              <v:textbox>
                <w:txbxContent>
                  <w:p w14:paraId="5737C55A" w14:textId="77777777" w:rsidR="004D7BB1" w:rsidRDefault="004D7BB1" w:rsidP="00D73C9A">
                    <w:pPr>
                      <w:spacing w:before="93" w:after="40" w:line="252" w:lineRule="auto"/>
                      <w:ind w:left="153" w:right="380" w:hanging="6"/>
                      <w:jc w:val="center"/>
                      <w:rPr>
                        <w:b/>
                        <w:bCs/>
                        <w:color w:val="FFFFFF" w:themeColor="background1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Cs w:val="24"/>
                      </w:rPr>
                      <w:t xml:space="preserve">Bushfire Recovery Information </w:t>
                    </w:r>
                  </w:p>
                  <w:p w14:paraId="119AF76C" w14:textId="77777777" w:rsidR="004D7BB1" w:rsidRDefault="004D7BB1" w:rsidP="00D73C9A">
                    <w:pPr>
                      <w:spacing w:before="93" w:after="40" w:line="252" w:lineRule="auto"/>
                      <w:ind w:left="153" w:right="380" w:hanging="6"/>
                      <w:jc w:val="center"/>
                      <w:rPr>
                        <w:b/>
                        <w:bCs/>
                        <w:color w:val="FFFFFF" w:themeColor="background1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Cs w:val="24"/>
                      </w:rPr>
                      <w:t xml:space="preserve">LANDHOLDER FORM </w:t>
                    </w:r>
                  </w:p>
                  <w:p w14:paraId="0112A907" w14:textId="77777777" w:rsidR="004D7BB1" w:rsidRPr="00B21F76" w:rsidRDefault="004D7BB1" w:rsidP="00756F66">
                    <w:pPr>
                      <w:spacing w:before="60" w:after="60" w:line="252" w:lineRule="auto"/>
                      <w:ind w:left="153" w:right="380" w:hanging="6"/>
                      <w:rPr>
                        <w:b/>
                        <w:bCs/>
                        <w:color w:val="FFFFFF" w:themeColor="background1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Cs w:val="24"/>
                      </w:rPr>
                      <w:t xml:space="preserve">Essential Water Replacement, Fencing </w:t>
                    </w:r>
                    <w:r w:rsidRPr="00B21F76">
                      <w:rPr>
                        <w:b/>
                        <w:bCs/>
                        <w:color w:val="FFFFFF" w:themeColor="background1"/>
                        <w:szCs w:val="24"/>
                      </w:rPr>
                      <w:t>Repairs</w:t>
                    </w:r>
                    <w:r>
                      <w:rPr>
                        <w:b/>
                        <w:bCs/>
                        <w:color w:val="FFFFFF" w:themeColor="background1"/>
                        <w:szCs w:val="24"/>
                      </w:rPr>
                      <w:t xml:space="preserve">, </w:t>
                    </w:r>
                    <w:r>
                      <w:rPr>
                        <w:b/>
                        <w:bCs/>
                        <w:color w:val="FFFFFF" w:themeColor="background1"/>
                        <w:spacing w:val="40"/>
                        <w:szCs w:val="24"/>
                      </w:rPr>
                      <w:t>R</w:t>
                    </w:r>
                    <w:r w:rsidRPr="00B21F76">
                      <w:rPr>
                        <w:b/>
                        <w:bCs/>
                        <w:color w:val="FFFFFF" w:themeColor="background1"/>
                        <w:w w:val="110"/>
                        <w:szCs w:val="24"/>
                      </w:rPr>
                      <w:t>ehabilitation of control lines</w:t>
                    </w:r>
                  </w:p>
                  <w:p w14:paraId="43EB2D43" w14:textId="77777777" w:rsidR="004D7BB1" w:rsidRDefault="004D7BB1"/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99233C4"/>
    <w:multiLevelType w:val="hybridMultilevel"/>
    <w:tmpl w:val="748A4F2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0012D9"/>
    <w:multiLevelType w:val="hybridMultilevel"/>
    <w:tmpl w:val="95A6A000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3862548">
    <w:abstractNumId w:val="13"/>
  </w:num>
  <w:num w:numId="2" w16cid:durableId="1453472733">
    <w:abstractNumId w:val="9"/>
  </w:num>
  <w:num w:numId="3" w16cid:durableId="710767036">
    <w:abstractNumId w:val="17"/>
  </w:num>
  <w:num w:numId="4" w16cid:durableId="1321814304">
    <w:abstractNumId w:val="14"/>
  </w:num>
  <w:num w:numId="5" w16cid:durableId="1717198646">
    <w:abstractNumId w:val="15"/>
  </w:num>
  <w:num w:numId="6" w16cid:durableId="868687558">
    <w:abstractNumId w:val="21"/>
  </w:num>
  <w:num w:numId="7" w16cid:durableId="264193984">
    <w:abstractNumId w:val="8"/>
  </w:num>
  <w:num w:numId="8" w16cid:durableId="2128576151">
    <w:abstractNumId w:val="12"/>
  </w:num>
  <w:num w:numId="9" w16cid:durableId="1167359791">
    <w:abstractNumId w:val="19"/>
  </w:num>
  <w:num w:numId="10" w16cid:durableId="1032461040">
    <w:abstractNumId w:val="2"/>
  </w:num>
  <w:num w:numId="11" w16cid:durableId="1167549030">
    <w:abstractNumId w:val="7"/>
  </w:num>
  <w:num w:numId="12" w16cid:durableId="860389125">
    <w:abstractNumId w:val="0"/>
  </w:num>
  <w:num w:numId="13" w16cid:durableId="1294015840">
    <w:abstractNumId w:val="3"/>
  </w:num>
  <w:num w:numId="14" w16cid:durableId="885070352">
    <w:abstractNumId w:val="11"/>
  </w:num>
  <w:num w:numId="15" w16cid:durableId="121850098">
    <w:abstractNumId w:val="10"/>
  </w:num>
  <w:num w:numId="16" w16cid:durableId="171066447">
    <w:abstractNumId w:val="18"/>
  </w:num>
  <w:num w:numId="17" w16cid:durableId="1495413930">
    <w:abstractNumId w:val="5"/>
  </w:num>
  <w:num w:numId="18" w16cid:durableId="394817289">
    <w:abstractNumId w:val="23"/>
  </w:num>
  <w:num w:numId="19" w16cid:durableId="1275477701">
    <w:abstractNumId w:val="20"/>
  </w:num>
  <w:num w:numId="20" w16cid:durableId="1579897054">
    <w:abstractNumId w:val="16"/>
  </w:num>
  <w:num w:numId="21" w16cid:durableId="1426727466">
    <w:abstractNumId w:val="22"/>
  </w:num>
  <w:num w:numId="22" w16cid:durableId="216016550">
    <w:abstractNumId w:val="6"/>
  </w:num>
  <w:num w:numId="23" w16cid:durableId="326860646">
    <w:abstractNumId w:val="1"/>
  </w:num>
  <w:num w:numId="24" w16cid:durableId="20225401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686"/>
    <w:rsid w:val="00003212"/>
    <w:rsid w:val="00052382"/>
    <w:rsid w:val="0006568A"/>
    <w:rsid w:val="00065A07"/>
    <w:rsid w:val="00074881"/>
    <w:rsid w:val="00076F0F"/>
    <w:rsid w:val="00084253"/>
    <w:rsid w:val="000D1F49"/>
    <w:rsid w:val="00140608"/>
    <w:rsid w:val="0016695C"/>
    <w:rsid w:val="001727CA"/>
    <w:rsid w:val="001E230E"/>
    <w:rsid w:val="00291A00"/>
    <w:rsid w:val="002A6EEE"/>
    <w:rsid w:val="002C56E6"/>
    <w:rsid w:val="002D3238"/>
    <w:rsid w:val="00361E11"/>
    <w:rsid w:val="003F0847"/>
    <w:rsid w:val="0040090B"/>
    <w:rsid w:val="0046302A"/>
    <w:rsid w:val="004806DE"/>
    <w:rsid w:val="004831E8"/>
    <w:rsid w:val="00487D2D"/>
    <w:rsid w:val="004D5D62"/>
    <w:rsid w:val="004D7BB1"/>
    <w:rsid w:val="004E5717"/>
    <w:rsid w:val="004E7617"/>
    <w:rsid w:val="005112D0"/>
    <w:rsid w:val="00576892"/>
    <w:rsid w:val="00577E06"/>
    <w:rsid w:val="005A3BF7"/>
    <w:rsid w:val="005F2035"/>
    <w:rsid w:val="005F7990"/>
    <w:rsid w:val="0063739C"/>
    <w:rsid w:val="006920EF"/>
    <w:rsid w:val="00723ACE"/>
    <w:rsid w:val="00756F66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968EA"/>
    <w:rsid w:val="009E4C8F"/>
    <w:rsid w:val="009F619A"/>
    <w:rsid w:val="009F6DDE"/>
    <w:rsid w:val="00A1613A"/>
    <w:rsid w:val="00A2602C"/>
    <w:rsid w:val="00A370A8"/>
    <w:rsid w:val="00A74E89"/>
    <w:rsid w:val="00A820BE"/>
    <w:rsid w:val="00A93E8B"/>
    <w:rsid w:val="00A94686"/>
    <w:rsid w:val="00AF6BFE"/>
    <w:rsid w:val="00B414A9"/>
    <w:rsid w:val="00B74263"/>
    <w:rsid w:val="00B94899"/>
    <w:rsid w:val="00B95D3B"/>
    <w:rsid w:val="00BD4753"/>
    <w:rsid w:val="00BD5CB1"/>
    <w:rsid w:val="00BE62EE"/>
    <w:rsid w:val="00C003BA"/>
    <w:rsid w:val="00C10819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1CB7"/>
    <w:rsid w:val="00D16163"/>
    <w:rsid w:val="00D23201"/>
    <w:rsid w:val="00D349CB"/>
    <w:rsid w:val="00D73C9A"/>
    <w:rsid w:val="00DB3FAD"/>
    <w:rsid w:val="00DE74F4"/>
    <w:rsid w:val="00E374CE"/>
    <w:rsid w:val="00E61C09"/>
    <w:rsid w:val="00E93DBA"/>
    <w:rsid w:val="00EB3B58"/>
    <w:rsid w:val="00EC7359"/>
    <w:rsid w:val="00EE3054"/>
    <w:rsid w:val="00F00606"/>
    <w:rsid w:val="00F01256"/>
    <w:rsid w:val="00F3615A"/>
    <w:rsid w:val="00F855E2"/>
    <w:rsid w:val="00FC7475"/>
    <w:rsid w:val="00FE78A0"/>
    <w:rsid w:val="02D5F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B67CA"/>
  <w15:chartTrackingRefBased/>
  <w15:docId w15:val="{F178B462-7AF5-4F6B-9CB7-C47C73A0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99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odyText">
    <w:name w:val="Body Text"/>
    <w:basedOn w:val="Normal"/>
    <w:link w:val="BodyTextChar"/>
    <w:qFormat/>
    <w:rsid w:val="00A74E89"/>
    <w:pPr>
      <w:spacing w:before="60" w:after="120" w:line="240" w:lineRule="atLeast"/>
    </w:pPr>
    <w:rPr>
      <w:rFonts w:eastAsia="Times New Roman" w:cs="Times New Roman"/>
      <w:color w:val="000000" w:themeColor="text1"/>
      <w:sz w:val="20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A74E89"/>
    <w:rPr>
      <w:rFonts w:eastAsia="Times New Roman" w:cs="Times New Roman"/>
      <w:color w:val="000000" w:themeColor="text1"/>
      <w:sz w:val="20"/>
      <w:szCs w:val="20"/>
      <w:lang w:val="en-AU"/>
    </w:rPr>
  </w:style>
  <w:style w:type="paragraph" w:styleId="ListParagraph">
    <w:name w:val="List Paragraph"/>
    <w:basedOn w:val="Normal"/>
    <w:uiPriority w:val="1"/>
    <w:qFormat/>
    <w:rsid w:val="00A74E89"/>
    <w:pPr>
      <w:spacing w:after="0" w:line="240" w:lineRule="atLeast"/>
      <w:ind w:left="720"/>
      <w:contextualSpacing/>
    </w:pPr>
    <w:rPr>
      <w:rFonts w:eastAsia="Times New Roman" w:cs="Arial"/>
      <w:color w:val="000000" w:themeColor="text1"/>
      <w:sz w:val="20"/>
      <w:szCs w:val="20"/>
      <w:lang w:val="en-AU" w:eastAsia="en-AU"/>
    </w:rPr>
  </w:style>
  <w:style w:type="table" w:customStyle="1" w:styleId="DELWPTableNormal">
    <w:name w:val="DELWP Table Normal"/>
    <w:basedOn w:val="TableNormal"/>
    <w:uiPriority w:val="99"/>
    <w:rsid w:val="00140608"/>
    <w:pPr>
      <w:spacing w:after="0" w:line="240" w:lineRule="auto"/>
    </w:pPr>
    <w:rPr>
      <w:rFonts w:eastAsia="Times New Roman" w:cs="Arial"/>
      <w:color w:val="000000" w:themeColor="text1"/>
      <w:sz w:val="20"/>
      <w:szCs w:val="20"/>
      <w:lang w:val="en-AU" w:eastAsia="en-AU"/>
    </w:rPr>
    <w:tblPr/>
  </w:style>
  <w:style w:type="paragraph" w:styleId="Subtitle">
    <w:name w:val="Subtitle"/>
    <w:basedOn w:val="Normal"/>
    <w:next w:val="Normal"/>
    <w:link w:val="SubtitleChar"/>
    <w:uiPriority w:val="99"/>
    <w:rsid w:val="00140608"/>
    <w:pPr>
      <w:framePr w:hSpace="181" w:wrap="around" w:vAnchor="page" w:hAnchor="page" w:x="852" w:y="681"/>
      <w:numPr>
        <w:ilvl w:val="1"/>
      </w:numPr>
      <w:spacing w:after="0" w:line="320" w:lineRule="exact"/>
    </w:pPr>
    <w:rPr>
      <w:rFonts w:ascii="Arial" w:eastAsiaTheme="majorEastAsia" w:hAnsi="Arial" w:cs="Arial"/>
      <w:b/>
      <w:iCs/>
      <w:color w:val="FFFFFF"/>
      <w:spacing w:val="-2"/>
      <w:szCs w:val="24"/>
      <w:lang w:val="en-AU" w:eastAsia="en-AU"/>
    </w:rPr>
  </w:style>
  <w:style w:type="character" w:customStyle="1" w:styleId="SubtitleChar">
    <w:name w:val="Subtitle Char"/>
    <w:basedOn w:val="DefaultParagraphFont"/>
    <w:link w:val="Subtitle"/>
    <w:uiPriority w:val="99"/>
    <w:rsid w:val="00140608"/>
    <w:rPr>
      <w:rFonts w:ascii="Arial" w:eastAsiaTheme="majorEastAsia" w:hAnsi="Arial" w:cs="Arial"/>
      <w:b/>
      <w:iCs/>
      <w:color w:val="FFFFFF"/>
      <w:spacing w:val="-2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ffm.vic.gov.au/recovery-after-an-emergency/public-land-recovery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04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F6DA941CE6845D8A4F0A4FF45E0E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097B1-73A9-433D-B20A-14426D0B8E4C}"/>
      </w:docPartPr>
      <w:docPartBody>
        <w:p w:rsidR="00E93DBA" w:rsidRDefault="00E93DBA">
          <w:pPr>
            <w:pStyle w:val="CF6DA941CE6845D8A4F0A4FF45E0E635"/>
          </w:pPr>
          <w:r w:rsidRPr="00576892">
            <w:t>First Name</w:t>
          </w:r>
        </w:p>
      </w:docPartBody>
    </w:docPart>
    <w:docPart>
      <w:docPartPr>
        <w:name w:val="35E226AF5CAE416F8517A7DD3FC37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E84B8-BD51-4729-94C2-971DE923B258}"/>
      </w:docPartPr>
      <w:docPartBody>
        <w:p w:rsidR="00E93DBA" w:rsidRDefault="00E93DBA">
          <w:pPr>
            <w:pStyle w:val="35E226AF5CAE416F8517A7DD3FC37E99"/>
          </w:pPr>
          <w:r w:rsidRPr="00576892">
            <w:t>Last Name</w:t>
          </w:r>
        </w:p>
      </w:docPartBody>
    </w:docPart>
    <w:docPart>
      <w:docPartPr>
        <w:name w:val="628DFD6723DF4370B8460A2AA2D18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8FB69-8170-4766-85E1-655D0CE13652}"/>
      </w:docPartPr>
      <w:docPartBody>
        <w:p w:rsidR="00E93DBA" w:rsidRDefault="00E93DBA">
          <w:pPr>
            <w:pStyle w:val="628DFD6723DF4370B8460A2AA2D1851A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8C097E93FEE9451B9421481076856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1456D-BE94-4BF0-BBF9-32B236E9329F}"/>
      </w:docPartPr>
      <w:docPartBody>
        <w:p w:rsidR="00E93DBA" w:rsidRDefault="00E93DBA">
          <w:pPr>
            <w:pStyle w:val="8C097E93FEE9451B942148107685635B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DBA"/>
    <w:rsid w:val="00074881"/>
    <w:rsid w:val="001C06BA"/>
    <w:rsid w:val="00E93DBA"/>
    <w:rsid w:val="00EE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6DA941CE6845D8A4F0A4FF45E0E635">
    <w:name w:val="CF6DA941CE6845D8A4F0A4FF45E0E635"/>
  </w:style>
  <w:style w:type="paragraph" w:customStyle="1" w:styleId="35E226AF5CAE416F8517A7DD3FC37E99">
    <w:name w:val="35E226AF5CAE416F8517A7DD3FC37E99"/>
  </w:style>
  <w:style w:type="paragraph" w:customStyle="1" w:styleId="628DFD6723DF4370B8460A2AA2D1851A">
    <w:name w:val="628DFD6723DF4370B8460A2AA2D1851A"/>
  </w:style>
  <w:style w:type="paragraph" w:customStyle="1" w:styleId="8C097E93FEE9451B942148107685635B">
    <w:name w:val="8C097E93FEE9451B942148107685635B"/>
  </w:style>
  <w:style w:type="character" w:styleId="PlaceholderText">
    <w:name w:val="Placeholder Text"/>
    <w:basedOn w:val="DefaultParagraphFont"/>
    <w:uiPriority w:val="99"/>
    <w:semiHidden/>
    <w:rsid w:val="00E93DB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26</TotalTime>
  <Pages>3</Pages>
  <Words>387</Words>
  <Characters>2144</Characters>
  <Application>Microsoft Office Word</Application>
  <DocSecurity>0</DocSecurity>
  <Lines>76</Lines>
  <Paragraphs>34</Paragraphs>
  <ScaleCrop>false</ScaleCrop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Kate Elzinga (DEECA)</cp:lastModifiedBy>
  <cp:revision>18</cp:revision>
  <dcterms:created xsi:type="dcterms:W3CDTF">2024-05-07T23:14:00Z</dcterms:created>
  <dcterms:modified xsi:type="dcterms:W3CDTF">2026-03-05T06:22:00Z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ClassificationContentMarkingFooterShapeIds">
    <vt:lpwstr>2,3,4</vt:lpwstr>
  </property>
  <property fmtid="{D5CDD505-2E9C-101B-9397-08002B2CF9AE}" pid="4" name="ClassificationContentMarkingFooterFontProps">
    <vt:lpwstr>#000000,12,Calibri</vt:lpwstr>
  </property>
  <property fmtid="{D5CDD505-2E9C-101B-9397-08002B2CF9AE}" pid="5" name="ClassificationContentMarkingFooterText">
    <vt:lpwstr>OFFICIAL</vt:lpwstr>
  </property>
  <property fmtid="{D5CDD505-2E9C-101B-9397-08002B2CF9AE}" pid="6" name="MSIP_Label_4257e2ab-f512-40e2-9c9a-c64247360765_Enabled">
    <vt:lpwstr>true</vt:lpwstr>
  </property>
  <property fmtid="{D5CDD505-2E9C-101B-9397-08002B2CF9AE}" pid="7" name="MSIP_Label_4257e2ab-f512-40e2-9c9a-c64247360765_SetDate">
    <vt:lpwstr>2024-05-08T05:13:45Z</vt:lpwstr>
  </property>
  <property fmtid="{D5CDD505-2E9C-101B-9397-08002B2CF9AE}" pid="8" name="MSIP_Label_4257e2ab-f512-40e2-9c9a-c64247360765_Method">
    <vt:lpwstr>Privileged</vt:lpwstr>
  </property>
  <property fmtid="{D5CDD505-2E9C-101B-9397-08002B2CF9AE}" pid="9" name="MSIP_Label_4257e2ab-f512-40e2-9c9a-c64247360765_Name">
    <vt:lpwstr>OFFICIAL</vt:lpwstr>
  </property>
  <property fmtid="{D5CDD505-2E9C-101B-9397-08002B2CF9AE}" pid="10" name="MSIP_Label_4257e2ab-f512-40e2-9c9a-c64247360765_SiteId">
    <vt:lpwstr>e8bdd6f7-fc18-4e48-a554-7f547927223b</vt:lpwstr>
  </property>
  <property fmtid="{D5CDD505-2E9C-101B-9397-08002B2CF9AE}" pid="11" name="MSIP_Label_4257e2ab-f512-40e2-9c9a-c64247360765_ActionId">
    <vt:lpwstr>bdd83e05-ab04-4af9-9a43-d433449c4b56</vt:lpwstr>
  </property>
  <property fmtid="{D5CDD505-2E9C-101B-9397-08002B2CF9AE}" pid="12" name="MSIP_Label_4257e2ab-f512-40e2-9c9a-c64247360765_ContentBits">
    <vt:lpwstr>2</vt:lpwstr>
  </property>
</Properties>
</file>